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57" w:rsidRDefault="00C811EA">
      <w:bookmarkStart w:id="0" w:name="_GoBack"/>
      <w:bookmarkEnd w:id="0"/>
      <w:r w:rsidRPr="001105EB">
        <w:rPr>
          <w:noProof/>
          <w:sz w:val="44"/>
          <w:szCs w:val="44"/>
          <w:lang w:eastAsia="en-CA"/>
        </w:rPr>
        <w:drawing>
          <wp:anchor distT="0" distB="0" distL="114300" distR="114300" simplePos="0" relativeHeight="251689984" behindDoc="1" locked="0" layoutInCell="1" allowOverlap="1" wp14:anchorId="55FB1F4D" wp14:editId="1DEC9FD9">
            <wp:simplePos x="0" y="0"/>
            <wp:positionH relativeFrom="column">
              <wp:posOffset>4895850</wp:posOffset>
            </wp:positionH>
            <wp:positionV relativeFrom="paragraph">
              <wp:posOffset>-266700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7" name="Picture 7" descr="https://www.colourbox.com/preview/23158185-diagram-compass-rose-for-navigation-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23158185-diagram-compass-rose-for-navigation-orient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6"/>
        <w:gridCol w:w="1540"/>
      </w:tblGrid>
      <w:tr w:rsidR="00C811EA" w:rsidRPr="009C4D54" w:rsidTr="00C811EA">
        <w:trPr>
          <w:trHeight w:val="1917"/>
        </w:trPr>
        <w:tc>
          <w:tcPr>
            <w:tcW w:w="6354" w:type="dxa"/>
          </w:tcPr>
          <w:p w:rsidR="00747157" w:rsidRPr="00017411" w:rsidRDefault="00C811EA" w:rsidP="002B6C4A">
            <w:pPr>
              <w:jc w:val="center"/>
              <w:rPr>
                <w:rFonts w:ascii="Trebuchet MS" w:hAnsi="Trebuchet MS"/>
                <w:b/>
                <w:sz w:val="52"/>
                <w:szCs w:val="52"/>
              </w:rPr>
            </w:pPr>
            <w:r>
              <w:rPr>
                <w:rFonts w:ascii="Trebuchet MS" w:hAnsi="Trebuchet MS"/>
                <w:b/>
                <w:sz w:val="52"/>
                <w:szCs w:val="52"/>
              </w:rPr>
              <w:t>Mystery SKYPE</w:t>
            </w:r>
          </w:p>
          <w:p w:rsidR="002B6C4A" w:rsidRPr="002F5302" w:rsidRDefault="00017411">
            <w:pPr>
              <w:rPr>
                <w:rFonts w:ascii="Trebuchet MS" w:hAnsi="Trebuchet MS"/>
                <w:sz w:val="24"/>
                <w:szCs w:val="24"/>
              </w:rPr>
            </w:pPr>
            <w:r w:rsidRPr="00017411">
              <w:rPr>
                <w:rFonts w:ascii="Trebuchet MS" w:hAnsi="Trebuchet MS"/>
                <w:b/>
                <w:sz w:val="24"/>
                <w:szCs w:val="24"/>
              </w:rPr>
              <w:t>Direction</w:t>
            </w:r>
            <w:r w:rsidR="005D5CF0" w:rsidRPr="00017411">
              <w:rPr>
                <w:rFonts w:ascii="Trebuchet MS" w:hAnsi="Trebuchet MS"/>
                <w:b/>
                <w:sz w:val="24"/>
                <w:szCs w:val="24"/>
              </w:rPr>
              <w:t>s:</w:t>
            </w:r>
            <w:r w:rsidR="005D5CF0" w:rsidRPr="00017411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2F5302" w:rsidRPr="00C811EA">
              <w:rPr>
                <w:rFonts w:ascii="Trebuchet MS" w:hAnsi="Trebuchet MS"/>
                <w:sz w:val="24"/>
                <w:szCs w:val="24"/>
              </w:rPr>
              <w:t>Find out where the other class is located by asking questions that lead to yes/no answers.</w:t>
            </w:r>
          </w:p>
          <w:p w:rsidR="00C811EA" w:rsidRPr="007A73FE" w:rsidRDefault="00C811EA">
            <w:pPr>
              <w:rPr>
                <w:rFonts w:ascii="Trebuchet MS" w:hAnsi="Trebuchet MS"/>
                <w:sz w:val="32"/>
                <w:szCs w:val="32"/>
              </w:rPr>
            </w:pPr>
          </w:p>
          <w:p w:rsidR="00747157" w:rsidRPr="00C811EA" w:rsidRDefault="00C811EA">
            <w:pPr>
              <w:rPr>
                <w:rFonts w:ascii="Trebuchet MS" w:hAnsi="Trebuchet MS"/>
                <w:sz w:val="40"/>
                <w:szCs w:val="40"/>
                <w:lang w:val="fr-CA"/>
              </w:rPr>
            </w:pPr>
            <w:r w:rsidRPr="00C811EA">
              <w:rPr>
                <w:rFonts w:ascii="Trebuchet MS" w:hAnsi="Trebuchet MS"/>
                <w:sz w:val="40"/>
                <w:szCs w:val="40"/>
                <w:lang w:val="fr-CA"/>
              </w:rPr>
              <w:t xml:space="preserve">Are </w:t>
            </w:r>
            <w:proofErr w:type="spellStart"/>
            <w:r w:rsidRPr="00C811EA">
              <w:rPr>
                <w:rFonts w:ascii="Trebuchet MS" w:hAnsi="Trebuchet MS"/>
                <w:sz w:val="40"/>
                <w:szCs w:val="40"/>
                <w:lang w:val="fr-CA"/>
              </w:rPr>
              <w:t>you</w:t>
            </w:r>
            <w:proofErr w:type="spellEnd"/>
            <w:r w:rsidR="00747157" w:rsidRPr="00C811EA">
              <w:rPr>
                <w:rFonts w:ascii="Trebuchet MS" w:hAnsi="Trebuchet MS"/>
                <w:sz w:val="40"/>
                <w:szCs w:val="40"/>
                <w:lang w:val="fr-CA"/>
              </w:rPr>
              <w:t>…</w:t>
            </w:r>
          </w:p>
        </w:tc>
        <w:tc>
          <w:tcPr>
            <w:tcW w:w="1587" w:type="dxa"/>
          </w:tcPr>
          <w:p w:rsidR="00747157" w:rsidRPr="009C4D54" w:rsidRDefault="00747157" w:rsidP="00996A8F">
            <w:pPr>
              <w:jc w:val="right"/>
              <w:rPr>
                <w:rFonts w:ascii="Trebuchet MS" w:hAnsi="Trebuchet MS"/>
              </w:rPr>
            </w:pPr>
          </w:p>
        </w:tc>
      </w:tr>
    </w:tbl>
    <w:p w:rsidR="00747157" w:rsidRPr="009C4D54" w:rsidRDefault="00747157" w:rsidP="00747157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9C4D54">
        <w:rPr>
          <w:rFonts w:ascii="Trebuchet MS" w:hAnsi="Trebuchet MS"/>
          <w:sz w:val="28"/>
          <w:szCs w:val="28"/>
        </w:rPr>
        <w:t>…</w:t>
      </w:r>
      <w:r w:rsidR="00C811EA">
        <w:rPr>
          <w:rFonts w:ascii="Trebuchet MS" w:hAnsi="Trebuchet MS"/>
          <w:sz w:val="28"/>
          <w:szCs w:val="28"/>
        </w:rPr>
        <w:t>in the ___________ Hemisphere?</w:t>
      </w:r>
    </w:p>
    <w:tbl>
      <w:tblPr>
        <w:tblStyle w:val="TableGrid"/>
        <w:tblW w:w="11538" w:type="dxa"/>
        <w:tblLook w:val="04A0" w:firstRow="1" w:lastRow="0" w:firstColumn="1" w:lastColumn="0" w:noHBand="0" w:noVBand="1"/>
      </w:tblPr>
      <w:tblGrid>
        <w:gridCol w:w="18"/>
        <w:gridCol w:w="4770"/>
        <w:gridCol w:w="1926"/>
        <w:gridCol w:w="2862"/>
        <w:gridCol w:w="1962"/>
      </w:tblGrid>
      <w:tr w:rsidR="00747157" w:rsidTr="009C4D54">
        <w:trPr>
          <w:gridAfter w:val="1"/>
          <w:wAfter w:w="1962" w:type="dxa"/>
        </w:trPr>
        <w:tc>
          <w:tcPr>
            <w:tcW w:w="4788" w:type="dxa"/>
            <w:gridSpan w:val="2"/>
          </w:tcPr>
          <w:p w:rsidR="00747157" w:rsidRPr="002B6C4A" w:rsidRDefault="00747157">
            <w:pPr>
              <w:rPr>
                <w:b/>
              </w:rPr>
            </w:pPr>
            <w:r w:rsidRPr="002B6C4A">
              <w:rPr>
                <w:b/>
              </w:rPr>
              <w:t>Nor</w:t>
            </w:r>
            <w:r w:rsidR="00C811EA">
              <w:rPr>
                <w:b/>
              </w:rPr>
              <w:t>thern</w:t>
            </w:r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06D20795" wp14:editId="4279941A">
                  <wp:extent cx="2095500" cy="2095500"/>
                  <wp:effectExtent l="0" t="0" r="0" b="0"/>
                  <wp:docPr id="1" name="Picture 1" descr="https://upload.wikimedia.org/wikipedia/commons/thumb/e/e4/Northern_Hemisphere_LamAz.png/220px-North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4/Northern_Hemisphere_LamAz.png/220px-North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747157" w:rsidRPr="002B6C4A" w:rsidRDefault="00C811EA">
            <w:pPr>
              <w:rPr>
                <w:b/>
              </w:rPr>
            </w:pPr>
            <w:r>
              <w:rPr>
                <w:b/>
              </w:rPr>
              <w:t>Southern</w:t>
            </w:r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4D339365" wp14:editId="4EAA5D63">
                  <wp:extent cx="2095500" cy="2095500"/>
                  <wp:effectExtent l="0" t="0" r="0" b="0"/>
                  <wp:docPr id="2" name="Picture 2" descr="https://upload.wikimedia.org/wikipedia/commons/thumb/8/82/Southern_Hemisphere_LamAz.png/220px-South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2/Southern_Hemisphere_LamAz.png/220px-South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157" w:rsidTr="009C4D54">
        <w:trPr>
          <w:gridAfter w:val="1"/>
          <w:wAfter w:w="1962" w:type="dxa"/>
        </w:trPr>
        <w:tc>
          <w:tcPr>
            <w:tcW w:w="4788" w:type="dxa"/>
            <w:gridSpan w:val="2"/>
          </w:tcPr>
          <w:p w:rsidR="00747157" w:rsidRPr="002B6C4A" w:rsidRDefault="00C811EA">
            <w:pPr>
              <w:rPr>
                <w:b/>
              </w:rPr>
            </w:pPr>
            <w:r>
              <w:rPr>
                <w:b/>
              </w:rPr>
              <w:t>Eastern</w:t>
            </w:r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78CD74AE" wp14:editId="7D022F9E">
                  <wp:extent cx="2009775" cy="1876425"/>
                  <wp:effectExtent l="0" t="0" r="9525" b="9525"/>
                  <wp:docPr id="4" name="Picture 4" descr="https://upload.wikimedia.org/wikipedia/commons/thumb/e/ef/Eastern_Hemisphere_LamAz.png/240px-East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f/Eastern_Hemisphere_LamAz.png/240px-East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747157" w:rsidRPr="002B6C4A" w:rsidRDefault="00C811EA">
            <w:pPr>
              <w:rPr>
                <w:b/>
              </w:rPr>
            </w:pPr>
            <w:r>
              <w:rPr>
                <w:b/>
              </w:rPr>
              <w:t>Western</w:t>
            </w:r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57E9BCB4" wp14:editId="3CF92C6B">
                  <wp:extent cx="1876425" cy="1876425"/>
                  <wp:effectExtent l="0" t="0" r="9525" b="9525"/>
                  <wp:docPr id="5" name="Picture 5" descr="https://upload.wikimedia.org/wikipedia/commons/thumb/6/6c/Western_Hemisphere_LamAz.png/250px-West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6/6c/Western_Hemisphere_LamAz.png/250px-West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0" w:rsidRPr="009D63BC" w:rsidTr="009C4D54">
        <w:trPr>
          <w:gridBefore w:val="1"/>
          <w:wBefore w:w="18" w:type="dxa"/>
        </w:trPr>
        <w:tc>
          <w:tcPr>
            <w:tcW w:w="6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CF0" w:rsidRPr="00C811EA" w:rsidRDefault="005D5CF0" w:rsidP="005D5CF0">
            <w:pPr>
              <w:ind w:left="360"/>
              <w:rPr>
                <w:rFonts w:ascii="Trebuchet MS" w:hAnsi="Trebuchet MS"/>
              </w:rPr>
            </w:pPr>
            <w:r w:rsidRPr="00C811EA">
              <w:rPr>
                <w:rFonts w:ascii="Trebuchet MS" w:hAnsi="Trebuchet MS"/>
                <w:sz w:val="28"/>
                <w:szCs w:val="28"/>
              </w:rPr>
              <w:t>2a) …</w:t>
            </w:r>
            <w:r w:rsidR="00C811EA" w:rsidRPr="00C811EA">
              <w:rPr>
                <w:rFonts w:ascii="Trebuchet MS" w:hAnsi="Trebuchet MS"/>
                <w:sz w:val="28"/>
                <w:szCs w:val="28"/>
              </w:rPr>
              <w:t>in the content of</w:t>
            </w:r>
            <w:r w:rsidRPr="00C811EA">
              <w:rPr>
                <w:rFonts w:ascii="Trebuchet MS" w:hAnsi="Trebuchet MS"/>
              </w:rPr>
              <w:t>…?</w:t>
            </w:r>
          </w:p>
          <w:p w:rsidR="005D5CF0" w:rsidRPr="009C4D54" w:rsidRDefault="00C811EA" w:rsidP="005D5CF0">
            <w:pPr>
              <w:pStyle w:val="ListParagraph"/>
              <w:ind w:left="0"/>
              <w:rPr>
                <w:rFonts w:ascii="Trebuchet MS" w:hAnsi="Trebuchet MS"/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FD3F039" wp14:editId="50B37EBE">
                  <wp:extent cx="3752850" cy="2309446"/>
                  <wp:effectExtent l="0" t="0" r="0" b="0"/>
                  <wp:docPr id="8" name="Picture 8" descr="http://mrnussbaum.com/world/world_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rnussbaum.com/world/world_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0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CF0" w:rsidRPr="00C811EA" w:rsidRDefault="005D5CF0" w:rsidP="009C4D54">
            <w:pPr>
              <w:rPr>
                <w:rFonts w:ascii="Trebuchet MS" w:hAnsi="Trebuchet MS"/>
                <w:sz w:val="28"/>
                <w:szCs w:val="28"/>
              </w:rPr>
            </w:pPr>
            <w:r w:rsidRPr="00C811EA">
              <w:rPr>
                <w:rFonts w:ascii="Trebuchet MS" w:hAnsi="Trebuchet MS"/>
                <w:sz w:val="28"/>
                <w:szCs w:val="28"/>
              </w:rPr>
              <w:t>2b) …</w:t>
            </w:r>
            <w:r w:rsidR="00C811EA" w:rsidRPr="00C811EA">
              <w:rPr>
                <w:rFonts w:ascii="Trebuchet MS" w:hAnsi="Trebuchet MS"/>
                <w:sz w:val="28"/>
                <w:szCs w:val="28"/>
              </w:rPr>
              <w:t xml:space="preserve">on an island </w:t>
            </w:r>
            <w:r w:rsidR="00C811EA">
              <w:rPr>
                <w:rFonts w:ascii="Trebuchet MS" w:hAnsi="Trebuchet MS"/>
                <w:sz w:val="28"/>
                <w:szCs w:val="28"/>
              </w:rPr>
              <w:t>(</w:t>
            </w:r>
            <w:r w:rsidR="00C811EA" w:rsidRPr="00C811EA">
              <w:rPr>
                <w:rFonts w:ascii="Trebuchet MS" w:hAnsi="Trebuchet MS"/>
                <w:sz w:val="28"/>
                <w:szCs w:val="28"/>
              </w:rPr>
              <w:t>in the _____</w:t>
            </w:r>
            <w:r w:rsidR="00C811EA">
              <w:rPr>
                <w:rFonts w:ascii="Trebuchet MS" w:hAnsi="Trebuchet MS"/>
                <w:sz w:val="28"/>
                <w:szCs w:val="28"/>
              </w:rPr>
              <w:t>___ O</w:t>
            </w:r>
            <w:r w:rsidR="00C811EA" w:rsidRPr="00C811EA">
              <w:rPr>
                <w:rFonts w:ascii="Trebuchet MS" w:hAnsi="Trebuchet MS"/>
                <w:sz w:val="28"/>
                <w:szCs w:val="28"/>
              </w:rPr>
              <w:t>cean</w:t>
            </w:r>
            <w:r w:rsidR="00C811EA">
              <w:rPr>
                <w:rFonts w:ascii="Trebuchet MS" w:hAnsi="Trebuchet MS"/>
                <w:sz w:val="28"/>
                <w:szCs w:val="28"/>
              </w:rPr>
              <w:t>)?</w:t>
            </w:r>
          </w:p>
          <w:p w:rsidR="009C4D54" w:rsidRPr="009C4D54" w:rsidRDefault="009C4D54" w:rsidP="009C4D54">
            <w:pPr>
              <w:rPr>
                <w:rFonts w:ascii="Trebuchet MS" w:hAnsi="Trebuchet MS"/>
                <w:sz w:val="28"/>
                <w:szCs w:val="28"/>
                <w:lang w:val="fr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112162B" wp14:editId="7DE92C9C">
                  <wp:extent cx="2238375" cy="1981200"/>
                  <wp:effectExtent l="0" t="0" r="9525" b="0"/>
                  <wp:docPr id="2559" name="Picture 2559" descr="http://i4.istockimg.com/file_thumbview_approve/22066880/5/stock-illustration-22066880-island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4.istockimg.com/file_thumbview_approve/22066880/5/stock-illustration-22066880-island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1EA" w:rsidRDefault="00C811EA">
      <w:r>
        <w:br w:type="page"/>
      </w:r>
    </w:p>
    <w:tbl>
      <w:tblPr>
        <w:tblStyle w:val="TableGrid"/>
        <w:tblW w:w="11520" w:type="dxa"/>
        <w:tblInd w:w="18" w:type="dxa"/>
        <w:tblLook w:val="04A0" w:firstRow="1" w:lastRow="0" w:firstColumn="1" w:lastColumn="0" w:noHBand="0" w:noVBand="1"/>
      </w:tblPr>
      <w:tblGrid>
        <w:gridCol w:w="6696"/>
        <w:gridCol w:w="4824"/>
      </w:tblGrid>
      <w:tr w:rsidR="005021D7" w:rsidRPr="00017411" w:rsidTr="00C811EA">
        <w:tc>
          <w:tcPr>
            <w:tcW w:w="6696" w:type="dxa"/>
            <w:tcBorders>
              <w:top w:val="nil"/>
              <w:left w:val="nil"/>
              <w:bottom w:val="nil"/>
              <w:right w:val="nil"/>
            </w:tcBorders>
          </w:tcPr>
          <w:p w:rsidR="005021D7" w:rsidRPr="009D63BC" w:rsidRDefault="005021D7" w:rsidP="00207519">
            <w:pPr>
              <w:ind w:left="720"/>
              <w:rPr>
                <w:sz w:val="36"/>
                <w:szCs w:val="36"/>
                <w:lang w:val="fr-CA"/>
              </w:rPr>
            </w:pPr>
            <w:r w:rsidRPr="009D63BC">
              <w:rPr>
                <w:sz w:val="36"/>
                <w:szCs w:val="36"/>
                <w:lang w:val="fr-CA"/>
              </w:rPr>
              <w:lastRenderedPageBreak/>
              <w:t xml:space="preserve">3) </w:t>
            </w:r>
            <w:r w:rsidR="00C811EA">
              <w:rPr>
                <w:sz w:val="36"/>
                <w:szCs w:val="36"/>
                <w:lang w:val="fr-CA"/>
              </w:rPr>
              <w:t xml:space="preserve">Are </w:t>
            </w:r>
            <w:proofErr w:type="spellStart"/>
            <w:r w:rsidR="00C811EA">
              <w:rPr>
                <w:sz w:val="36"/>
                <w:szCs w:val="36"/>
                <w:lang w:val="fr-CA"/>
              </w:rPr>
              <w:t>you</w:t>
            </w:r>
            <w:proofErr w:type="spellEnd"/>
            <w:r w:rsidRPr="009D63BC">
              <w:rPr>
                <w:sz w:val="36"/>
                <w:szCs w:val="36"/>
                <w:lang w:val="fr-CA"/>
              </w:rPr>
              <w:t xml:space="preserve"> …? </w:t>
            </w:r>
          </w:p>
          <w:p w:rsidR="005021D7" w:rsidRPr="009D63BC" w:rsidRDefault="005021D7" w:rsidP="00207519">
            <w:pPr>
              <w:ind w:left="720"/>
              <w:rPr>
                <w:sz w:val="28"/>
                <w:szCs w:val="28"/>
                <w:lang w:val="fr-CA"/>
              </w:rPr>
            </w:pPr>
          </w:p>
        </w:tc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</w:tcPr>
          <w:p w:rsidR="005021D7" w:rsidRPr="009D63BC" w:rsidRDefault="001931ED" w:rsidP="00207519">
            <w:pPr>
              <w:ind w:left="360"/>
              <w:rPr>
                <w:sz w:val="28"/>
                <w:szCs w:val="28"/>
                <w:lang w:val="fr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89DC2EB" wp14:editId="574BA5CF">
                  <wp:extent cx="771525" cy="597931"/>
                  <wp:effectExtent l="0" t="0" r="0" b="0"/>
                  <wp:docPr id="2534" name="Picture 2534" descr="Image result for small compass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mall compass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39" cy="61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59"/>
        <w:gridCol w:w="2298"/>
        <w:gridCol w:w="320"/>
        <w:gridCol w:w="2273"/>
        <w:gridCol w:w="938"/>
        <w:gridCol w:w="1083"/>
        <w:gridCol w:w="2045"/>
      </w:tblGrid>
      <w:tr w:rsidR="005021D7" w:rsidRPr="005C0831" w:rsidTr="00CE7CFA">
        <w:trPr>
          <w:trHeight w:val="477"/>
        </w:trPr>
        <w:tc>
          <w:tcPr>
            <w:tcW w:w="11016" w:type="dxa"/>
            <w:gridSpan w:val="7"/>
            <w:tcBorders>
              <w:top w:val="nil"/>
              <w:left w:val="nil"/>
              <w:right w:val="nil"/>
            </w:tcBorders>
          </w:tcPr>
          <w:p w:rsidR="005021D7" w:rsidRPr="005C0831" w:rsidRDefault="005021D7" w:rsidP="000F143C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</w:p>
        </w:tc>
      </w:tr>
      <w:tr w:rsidR="00CE7CFA" w:rsidRPr="005C0831" w:rsidTr="00CE7CFA">
        <w:trPr>
          <w:trHeight w:val="1745"/>
        </w:trPr>
        <w:tc>
          <w:tcPr>
            <w:tcW w:w="2196" w:type="dxa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D5E809A" wp14:editId="4D784E2A">
                  <wp:extent cx="1119756" cy="819150"/>
                  <wp:effectExtent l="0" t="0" r="4445" b="0"/>
                  <wp:docPr id="31" name="Picture 31" descr="http://www.cowboycountry.org/Wendover/graphx/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wboycountry.org/Wendover/graphx/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11" cy="8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gridSpan w:val="2"/>
            <w:vAlign w:val="center"/>
          </w:tcPr>
          <w:p w:rsidR="00CE7CFA" w:rsidRPr="005C0831" w:rsidRDefault="00CE7CFA" w:rsidP="00C811EA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B5B8BC5" wp14:editId="220DD305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538480</wp:posOffset>
                      </wp:positionV>
                      <wp:extent cx="323850" cy="275590"/>
                      <wp:effectExtent l="38100" t="38100" r="19050" b="29210"/>
                      <wp:wrapNone/>
                      <wp:docPr id="2542" name="Straight Arrow Connector 2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23850" cy="275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42" o:spid="_x0000_s1026" type="#_x0000_t32" style="position:absolute;margin-left:15.85pt;margin-top:42.4pt;width:25.5pt;height:21.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0765211D" wp14:editId="4DB41526">
                  <wp:extent cx="1447800" cy="1163065"/>
                  <wp:effectExtent l="0" t="0" r="0" b="0"/>
                  <wp:docPr id="27" name="Picture 2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9C34D0" wp14:editId="53A2D984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391795</wp:posOffset>
                      </wp:positionV>
                      <wp:extent cx="0" cy="419100"/>
                      <wp:effectExtent l="57150" t="38100" r="57150" b="0"/>
                      <wp:wrapNone/>
                      <wp:docPr id="2536" name="Straight Arrow Connector 2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36" o:spid="_x0000_s1026" type="#_x0000_t32" style="position:absolute;margin-left:55.65pt;margin-top:30.85pt;width:0;height:33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97F8182" wp14:editId="1B9828ED">
                  <wp:extent cx="1447800" cy="1163065"/>
                  <wp:effectExtent l="0" t="0" r="0" b="0"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  <w:vAlign w:val="center"/>
          </w:tcPr>
          <w:p w:rsidR="00CE7CFA" w:rsidRPr="005C0831" w:rsidRDefault="00CE7CFA" w:rsidP="001C3590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66D7A0" wp14:editId="7F6AF28F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652780</wp:posOffset>
                      </wp:positionV>
                      <wp:extent cx="285750" cy="161925"/>
                      <wp:effectExtent l="19050" t="38100" r="38100" b="28575"/>
                      <wp:wrapNone/>
                      <wp:docPr id="2535" name="Straight Arrow Connector 2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8575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35" o:spid="_x0000_s1026" type="#_x0000_t32" style="position:absolute;margin-left:90.1pt;margin-top:51.4pt;width:22.5pt;height:12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44E84532" wp14:editId="1DB36290">
                  <wp:extent cx="1447800" cy="1163065"/>
                  <wp:effectExtent l="0" t="0" r="0" b="0"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CFA" w:rsidRPr="00C811EA" w:rsidTr="00CE7CFA">
        <w:tc>
          <w:tcPr>
            <w:tcW w:w="2196" w:type="dxa"/>
            <w:vAlign w:val="center"/>
          </w:tcPr>
          <w:p w:rsidR="00CE7CFA" w:rsidRPr="000F143C" w:rsidRDefault="00CE7CFA" w:rsidP="001C3590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…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next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to…</w:t>
            </w:r>
          </w:p>
        </w:tc>
        <w:tc>
          <w:tcPr>
            <w:tcW w:w="2682" w:type="dxa"/>
            <w:gridSpan w:val="2"/>
            <w:vAlign w:val="center"/>
          </w:tcPr>
          <w:p w:rsidR="00CE7CFA" w:rsidRPr="000F143C" w:rsidRDefault="00CE7CFA" w:rsidP="001C3590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…in the 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northwest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of…</w:t>
            </w:r>
          </w:p>
        </w:tc>
        <w:tc>
          <w:tcPr>
            <w:tcW w:w="2849" w:type="dxa"/>
            <w:gridSpan w:val="2"/>
            <w:vAlign w:val="center"/>
          </w:tcPr>
          <w:p w:rsidR="00CE7CFA" w:rsidRPr="007A73FE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sz w:val="18"/>
                <w:szCs w:val="18"/>
                <w:lang w:val="en-CA"/>
              </w:rPr>
              <w:t>…in the north of …</w:t>
            </w:r>
          </w:p>
          <w:p w:rsidR="00CE7CFA" w:rsidRPr="007A73FE" w:rsidRDefault="00CE7CFA" w:rsidP="00207519">
            <w:pPr>
              <w:spacing w:line="360" w:lineRule="auto"/>
              <w:jc w:val="center"/>
              <w:rPr>
                <w:rFonts w:ascii="Trebuchet MS" w:hAnsi="Trebuchet MS"/>
                <w:i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i/>
                <w:sz w:val="18"/>
                <w:szCs w:val="18"/>
                <w:lang w:val="en-CA"/>
              </w:rPr>
              <w:t>(Northern territories)</w:t>
            </w:r>
          </w:p>
        </w:tc>
        <w:tc>
          <w:tcPr>
            <w:tcW w:w="3289" w:type="dxa"/>
            <w:gridSpan w:val="2"/>
            <w:vAlign w:val="center"/>
          </w:tcPr>
          <w:p w:rsidR="00CE7CFA" w:rsidRPr="000F143C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…in the 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northeast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of…</w:t>
            </w:r>
          </w:p>
        </w:tc>
      </w:tr>
      <w:tr w:rsidR="00CE7CFA" w:rsidRPr="00C811EA" w:rsidTr="00CE7CFA">
        <w:trPr>
          <w:trHeight w:val="1727"/>
        </w:trPr>
        <w:tc>
          <w:tcPr>
            <w:tcW w:w="2196" w:type="dxa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5D8E829" wp14:editId="6D4F290F">
                  <wp:extent cx="1152525" cy="864394"/>
                  <wp:effectExtent l="0" t="0" r="0" b="0"/>
                  <wp:docPr id="2570" name="Picture 2570" descr="http://www.acf.hhs.gov/sites/default/files/styles/acf_asset_medium/public/assets/tribal1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f.hhs.gov/sites/default/files/styles/acf_asset_medium/public/assets/tribal1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74" cy="87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gridSpan w:val="2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FB2A44" wp14:editId="61917C58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835660</wp:posOffset>
                      </wp:positionV>
                      <wp:extent cx="400050" cy="0"/>
                      <wp:effectExtent l="0" t="95250" r="0" b="95250"/>
                      <wp:wrapNone/>
                      <wp:docPr id="2544" name="Straight Arrow Connector 2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44" o:spid="_x0000_s1026" type="#_x0000_t32" style="position:absolute;margin-left:21.4pt;margin-top:65.8pt;width:31.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55C2FBC" wp14:editId="5CA00B1F">
                  <wp:extent cx="1447800" cy="1163065"/>
                  <wp:effectExtent l="0" t="0" r="0" b="0"/>
                  <wp:docPr id="24" name="Picture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  <w:vAlign w:val="center"/>
          </w:tcPr>
          <w:p w:rsidR="00CE7CFA" w:rsidRPr="005C0831" w:rsidRDefault="00CE7CFA" w:rsidP="001C3590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D79D93" wp14:editId="24C4C6CD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930910</wp:posOffset>
                      </wp:positionV>
                      <wp:extent cx="457200" cy="295275"/>
                      <wp:effectExtent l="19050" t="38100" r="38100" b="28575"/>
                      <wp:wrapNone/>
                      <wp:docPr id="2543" name="Straight Arrow Connector 2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572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43" o:spid="_x0000_s1026" type="#_x0000_t32" style="position:absolute;margin-left:39.1pt;margin-top:73.3pt;width:36pt;height:23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C0B7B5F" wp14:editId="4F88AE46">
                  <wp:extent cx="1447800" cy="1163065"/>
                  <wp:effectExtent l="0" t="0" r="0" b="0"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  <w:vAlign w:val="center"/>
          </w:tcPr>
          <w:p w:rsidR="00CE7CFA" w:rsidRPr="005C0831" w:rsidRDefault="00CE7CFA" w:rsidP="001C3590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928733" wp14:editId="15598C37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814705</wp:posOffset>
                      </wp:positionV>
                      <wp:extent cx="438150" cy="19050"/>
                      <wp:effectExtent l="0" t="95250" r="0" b="95250"/>
                      <wp:wrapNone/>
                      <wp:docPr id="2538" name="Straight Arrow Connector 2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381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38" o:spid="_x0000_s1026" type="#_x0000_t32" style="position:absolute;margin-left:74.35pt;margin-top:64.15pt;width:34.5pt;height:1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764E7E8" wp14:editId="65218586">
                  <wp:extent cx="1447800" cy="1163065"/>
                  <wp:effectExtent l="0" t="0" r="0" b="0"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CFA" w:rsidRPr="005C0831" w:rsidTr="00CE7CFA">
        <w:tc>
          <w:tcPr>
            <w:tcW w:w="2196" w:type="dxa"/>
            <w:vAlign w:val="center"/>
          </w:tcPr>
          <w:p w:rsidR="00CE7CFA" w:rsidRPr="000F143C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…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next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to…</w:t>
            </w:r>
          </w:p>
        </w:tc>
        <w:tc>
          <w:tcPr>
            <w:tcW w:w="2682" w:type="dxa"/>
            <w:gridSpan w:val="2"/>
            <w:vAlign w:val="center"/>
          </w:tcPr>
          <w:p w:rsidR="00CE7CFA" w:rsidRPr="007A73FE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sz w:val="18"/>
                <w:szCs w:val="18"/>
                <w:lang w:val="en-CA"/>
              </w:rPr>
              <w:t>…in the west of …</w:t>
            </w:r>
          </w:p>
          <w:p w:rsidR="00CE7CFA" w:rsidRPr="007A73FE" w:rsidRDefault="00CE7CFA" w:rsidP="00207519">
            <w:pPr>
              <w:spacing w:line="360" w:lineRule="auto"/>
              <w:jc w:val="center"/>
              <w:rPr>
                <w:rFonts w:ascii="Trebuchet MS" w:hAnsi="Trebuchet MS"/>
                <w:i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i/>
                <w:sz w:val="18"/>
                <w:szCs w:val="18"/>
                <w:lang w:val="en-CA"/>
              </w:rPr>
              <w:t>(Western Canada)</w:t>
            </w:r>
          </w:p>
        </w:tc>
        <w:tc>
          <w:tcPr>
            <w:tcW w:w="2849" w:type="dxa"/>
            <w:gridSpan w:val="2"/>
            <w:vAlign w:val="center"/>
          </w:tcPr>
          <w:p w:rsidR="00CE7CFA" w:rsidRPr="007A73FE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sz w:val="18"/>
                <w:szCs w:val="18"/>
                <w:lang w:val="en-CA"/>
              </w:rPr>
              <w:t>…in the centre of…</w:t>
            </w:r>
          </w:p>
          <w:p w:rsidR="00CE7CFA" w:rsidRPr="007A73FE" w:rsidRDefault="00CE7CFA" w:rsidP="00207519">
            <w:pPr>
              <w:spacing w:line="360" w:lineRule="auto"/>
              <w:jc w:val="center"/>
              <w:rPr>
                <w:rFonts w:ascii="Trebuchet MS" w:hAnsi="Trebuchet MS"/>
                <w:i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i/>
                <w:sz w:val="18"/>
                <w:szCs w:val="18"/>
                <w:lang w:val="en-CA"/>
              </w:rPr>
              <w:t>(Central Canada)</w:t>
            </w:r>
          </w:p>
        </w:tc>
        <w:tc>
          <w:tcPr>
            <w:tcW w:w="3289" w:type="dxa"/>
            <w:gridSpan w:val="2"/>
            <w:vAlign w:val="center"/>
          </w:tcPr>
          <w:p w:rsidR="00CE7CFA" w:rsidRPr="007A73FE" w:rsidRDefault="00CE7CFA" w:rsidP="00CE7CFA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sz w:val="18"/>
                <w:szCs w:val="18"/>
                <w:lang w:val="en-CA"/>
              </w:rPr>
              <w:t>…in the east of …</w:t>
            </w:r>
          </w:p>
          <w:p w:rsidR="00CE7CFA" w:rsidRPr="007A73FE" w:rsidRDefault="00CE7CFA" w:rsidP="00CE7CFA">
            <w:pPr>
              <w:spacing w:line="360" w:lineRule="auto"/>
              <w:jc w:val="center"/>
              <w:rPr>
                <w:rFonts w:ascii="Trebuchet MS" w:hAnsi="Trebuchet MS"/>
                <w:i/>
                <w:sz w:val="18"/>
                <w:szCs w:val="18"/>
                <w:lang w:val="en-CA"/>
              </w:rPr>
            </w:pPr>
            <w:r w:rsidRPr="007A73FE">
              <w:rPr>
                <w:rFonts w:ascii="Trebuchet MS" w:hAnsi="Trebuchet MS"/>
                <w:i/>
                <w:sz w:val="18"/>
                <w:szCs w:val="18"/>
                <w:lang w:val="en-CA"/>
              </w:rPr>
              <w:t>(Maritimes)</w:t>
            </w:r>
          </w:p>
        </w:tc>
      </w:tr>
      <w:tr w:rsidR="00CE7CFA" w:rsidRPr="005C0831" w:rsidTr="00CE7CFA">
        <w:trPr>
          <w:trHeight w:val="1862"/>
        </w:trPr>
        <w:tc>
          <w:tcPr>
            <w:tcW w:w="2196" w:type="dxa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20C4224" wp14:editId="3B523E76">
                  <wp:extent cx="1152525" cy="865599"/>
                  <wp:effectExtent l="0" t="0" r="0" b="0"/>
                  <wp:docPr id="30" name="Picture 30" descr="http://cache4.asset-cache.net/gc/200349902-003-man-and-woman-standing-apart-smiling-gettyimages.jpg?v=1&amp;c=IWSAsset&amp;k=2&amp;d=U3UQefcGw1G7TCV9wB0Gmu%2FMMJq58EckHAMd7A6BAb4xXmD4dDI53LW1PGC%2Ffx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ache4.asset-cache.net/gc/200349902-003-man-and-woman-standing-apart-smiling-gettyimages.jpg?v=1&amp;c=IWSAsset&amp;k=2&amp;d=U3UQefcGw1G7TCV9wB0Gmu%2FMMJq58EckHAMd7A6BAb4xXmD4dDI53LW1PGC%2Ffx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81" cy="88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gridSpan w:val="2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508FD3" wp14:editId="0CAA82CC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739775</wp:posOffset>
                      </wp:positionV>
                      <wp:extent cx="218440" cy="219075"/>
                      <wp:effectExtent l="38100" t="19050" r="29210" b="47625"/>
                      <wp:wrapNone/>
                      <wp:docPr id="2540" name="Straight Arrow Connector 2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1844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40" o:spid="_x0000_s1026" type="#_x0000_t32" style="position:absolute;margin-left:14.05pt;margin-top:58.25pt;width:17.2pt;height:17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6C743098" wp14:editId="40792151">
                  <wp:extent cx="1447800" cy="1163065"/>
                  <wp:effectExtent l="0" t="0" r="0" b="0"/>
                  <wp:docPr id="2528" name="Picture 25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000210" wp14:editId="555BC6ED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721995</wp:posOffset>
                      </wp:positionV>
                      <wp:extent cx="0" cy="381000"/>
                      <wp:effectExtent l="76200" t="0" r="76200" b="38100"/>
                      <wp:wrapNone/>
                      <wp:docPr id="2541" name="Straight Arrow Connector 2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41" o:spid="_x0000_s1026" type="#_x0000_t32" style="position:absolute;margin-left:96.3pt;margin-top:56.85pt;width:0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3CEB44E5" wp14:editId="28BEEB05">
                  <wp:extent cx="1447800" cy="1163065"/>
                  <wp:effectExtent l="0" t="0" r="0" b="0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  <w:vAlign w:val="center"/>
          </w:tcPr>
          <w:p w:rsidR="00CE7CFA" w:rsidRPr="005C0831" w:rsidRDefault="00CE7CFA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rFonts w:ascii="Arial" w:hAnsi="Arial"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D1AA72A" wp14:editId="228BBF8A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777875</wp:posOffset>
                      </wp:positionV>
                      <wp:extent cx="247650" cy="142875"/>
                      <wp:effectExtent l="19050" t="19050" r="57150" b="47625"/>
                      <wp:wrapNone/>
                      <wp:docPr id="2537" name="Straight Arrow Connector 2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765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37" o:spid="_x0000_s1026" type="#_x0000_t32" style="position:absolute;margin-left:100.05pt;margin-top:61.25pt;width:19.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" strokecolor="windowText" strokeweight="2.7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38382C7E" wp14:editId="5E0FBEE1">
                  <wp:extent cx="1447800" cy="1163065"/>
                  <wp:effectExtent l="0" t="0" r="0" b="0"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30" cy="11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CFA" w:rsidRPr="00C811EA" w:rsidTr="00CE7CFA">
        <w:tc>
          <w:tcPr>
            <w:tcW w:w="2196" w:type="dxa"/>
            <w:tcBorders>
              <w:bottom w:val="single" w:sz="4" w:space="0" w:color="auto"/>
            </w:tcBorders>
            <w:vAlign w:val="center"/>
          </w:tcPr>
          <w:p w:rsidR="00CE7CFA" w:rsidRPr="000F143C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…far 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from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…</w:t>
            </w:r>
          </w:p>
        </w:tc>
        <w:tc>
          <w:tcPr>
            <w:tcW w:w="2682" w:type="dxa"/>
            <w:gridSpan w:val="2"/>
            <w:tcBorders>
              <w:bottom w:val="single" w:sz="4" w:space="0" w:color="auto"/>
            </w:tcBorders>
            <w:vAlign w:val="center"/>
          </w:tcPr>
          <w:p w:rsidR="00CE7CFA" w:rsidRPr="000F143C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…in the 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southwest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of…</w:t>
            </w:r>
          </w:p>
        </w:tc>
        <w:tc>
          <w:tcPr>
            <w:tcW w:w="2849" w:type="dxa"/>
            <w:gridSpan w:val="2"/>
            <w:tcBorders>
              <w:bottom w:val="single" w:sz="4" w:space="0" w:color="auto"/>
            </w:tcBorders>
            <w:vAlign w:val="center"/>
          </w:tcPr>
          <w:p w:rsidR="00CE7CFA" w:rsidRPr="000F143C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…in the 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south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of</w:t>
            </w:r>
            <w:proofErr w:type="gram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..</w:t>
            </w:r>
            <w:proofErr w:type="gramEnd"/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:rsidR="00CE7CFA" w:rsidRPr="000F143C" w:rsidRDefault="00CE7CFA" w:rsidP="00207519">
            <w:pPr>
              <w:spacing w:line="360" w:lineRule="auto"/>
              <w:jc w:val="center"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…in the </w:t>
            </w:r>
            <w:proofErr w:type="spellStart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>southeast</w:t>
            </w:r>
            <w:proofErr w:type="spellEnd"/>
            <w:r w:rsidRPr="000F143C">
              <w:rPr>
                <w:rFonts w:ascii="Trebuchet MS" w:hAnsi="Trebuchet MS"/>
                <w:sz w:val="18"/>
                <w:szCs w:val="18"/>
                <w:lang w:val="fr-FR"/>
              </w:rPr>
              <w:t xml:space="preserve"> of…</w:t>
            </w:r>
          </w:p>
        </w:tc>
      </w:tr>
      <w:tr w:rsidR="005021D7" w:rsidRPr="000F143C" w:rsidTr="00CE7CFA">
        <w:tc>
          <w:tcPr>
            <w:tcW w:w="11016" w:type="dxa"/>
            <w:gridSpan w:val="7"/>
            <w:tcBorders>
              <w:left w:val="nil"/>
              <w:right w:val="nil"/>
            </w:tcBorders>
            <w:vAlign w:val="center"/>
          </w:tcPr>
          <w:p w:rsidR="005021D7" w:rsidRPr="000F143C" w:rsidRDefault="000F143C" w:rsidP="000F143C">
            <w:pPr>
              <w:rPr>
                <w:sz w:val="36"/>
                <w:szCs w:val="36"/>
                <w:lang w:val="en-CA"/>
              </w:rPr>
            </w:pPr>
            <w:r w:rsidRPr="000F143C">
              <w:rPr>
                <w:sz w:val="36"/>
                <w:szCs w:val="36"/>
                <w:lang w:val="en-CA"/>
              </w:rPr>
              <w:t>4) Do you have</w:t>
            </w:r>
            <w:r w:rsidR="005021D7" w:rsidRPr="000F143C">
              <w:rPr>
                <w:sz w:val="36"/>
                <w:szCs w:val="36"/>
                <w:lang w:val="en-CA"/>
              </w:rPr>
              <w:t xml:space="preserve"> …? </w:t>
            </w:r>
          </w:p>
          <w:p w:rsidR="005021D7" w:rsidRPr="000F143C" w:rsidRDefault="000F143C" w:rsidP="00207519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en-CA"/>
              </w:rPr>
            </w:pPr>
            <w:r w:rsidRPr="000F143C">
              <w:rPr>
                <w:rFonts w:ascii="Trebuchet MS" w:hAnsi="Trebuchet MS"/>
                <w:b/>
                <w:sz w:val="24"/>
                <w:szCs w:val="24"/>
                <w:lang w:val="en-CA"/>
              </w:rPr>
              <w:t>Geographic features</w:t>
            </w:r>
            <w:r w:rsidR="005021D7" w:rsidRPr="000F143C">
              <w:rPr>
                <w:rFonts w:ascii="Trebuchet MS" w:hAnsi="Trebuchet MS"/>
                <w:b/>
                <w:sz w:val="24"/>
                <w:szCs w:val="24"/>
                <w:lang w:val="en-CA"/>
              </w:rPr>
              <w:t xml:space="preserve">  </w:t>
            </w:r>
          </w:p>
        </w:tc>
      </w:tr>
      <w:tr w:rsidR="001C3590" w:rsidRPr="00C811EA" w:rsidTr="00CE7CFA">
        <w:trPr>
          <w:trHeight w:val="1862"/>
        </w:trPr>
        <w:tc>
          <w:tcPr>
            <w:tcW w:w="2196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409D876" wp14:editId="08C1D986">
                  <wp:extent cx="1238250" cy="990600"/>
                  <wp:effectExtent l="0" t="0" r="0" b="0"/>
                  <wp:docPr id="2573" name="Picture 2573" descr="http://www.destination360.com/north-america/us/wyoming/images/s/wyoming-rocky-mount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tination360.com/north-america/us/wyoming/images/s/wyoming-rocky-mount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65" cy="10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FC29511" wp14:editId="36DD672C">
                  <wp:extent cx="1247200" cy="828675"/>
                  <wp:effectExtent l="0" t="0" r="0" b="0"/>
                  <wp:docPr id="2574" name="Picture 2574" descr="https://brazzatoparis.files.wordpress.com/2011/03/imgp6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razzatoparis.files.wordpress.com/2011/03/imgp6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65" cy="83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gridSpan w:val="2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6CBCD16" wp14:editId="3387B77C">
                  <wp:extent cx="1206501" cy="904875"/>
                  <wp:effectExtent l="0" t="0" r="0" b="9525"/>
                  <wp:docPr id="2575" name="Picture 2575" descr="http://chalet-oisans.com/wp-content/uploads/2010/09/LISTE-OZ-21-06-2010-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halet-oisans.com/wp-content/uploads/2010/09/LISTE-OZ-21-06-2010-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87" cy="90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2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896D880" wp14:editId="4DFC9924">
                  <wp:extent cx="1204730" cy="866775"/>
                  <wp:effectExtent l="0" t="0" r="0" b="0"/>
                  <wp:docPr id="2576" name="Picture 2576" descr="http://josian.lauret2.free.fr/l%27Oc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sian.lauret2.free.fr/l%27Oc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69" cy="87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E8BD078" wp14:editId="04C975FF">
                  <wp:extent cx="1228725" cy="921544"/>
                  <wp:effectExtent l="0" t="0" r="0" b="0"/>
                  <wp:docPr id="2577" name="Picture 2577" descr="http://www.frenchmomentsblog.com/wp-content/uploads/2011/05/Lac-de-Retournemer-French-Moments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renchmomentsblog.com/wp-content/uploads/2011/05/Lac-de-Retournemer-French-Moments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12" cy="92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590" w:rsidRPr="00C811EA" w:rsidTr="00CE7CFA">
        <w:tc>
          <w:tcPr>
            <w:tcW w:w="2196" w:type="dxa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mountains</w:t>
            </w:r>
            <w:proofErr w:type="spellEnd"/>
          </w:p>
        </w:tc>
        <w:tc>
          <w:tcPr>
            <w:tcW w:w="2419" w:type="dxa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rivers</w:t>
            </w:r>
            <w:proofErr w:type="spellEnd"/>
          </w:p>
        </w:tc>
        <w:tc>
          <w:tcPr>
            <w:tcW w:w="2132" w:type="dxa"/>
            <w:gridSpan w:val="2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lakes</w:t>
            </w:r>
            <w:proofErr w:type="spellEnd"/>
          </w:p>
        </w:tc>
        <w:tc>
          <w:tcPr>
            <w:tcW w:w="2118" w:type="dxa"/>
            <w:gridSpan w:val="2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oceans</w:t>
            </w:r>
            <w:proofErr w:type="spellEnd"/>
          </w:p>
        </w:tc>
        <w:tc>
          <w:tcPr>
            <w:tcW w:w="2151" w:type="dxa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forests</w:t>
            </w:r>
            <w:proofErr w:type="spellEnd"/>
          </w:p>
        </w:tc>
      </w:tr>
      <w:tr w:rsidR="001C3590" w:rsidRPr="00C811EA" w:rsidTr="00CE7CFA">
        <w:trPr>
          <w:trHeight w:val="1610"/>
        </w:trPr>
        <w:tc>
          <w:tcPr>
            <w:tcW w:w="2196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74621681" wp14:editId="72064B92">
                  <wp:extent cx="1238250" cy="928688"/>
                  <wp:effectExtent l="0" t="0" r="0" b="5080"/>
                  <wp:docPr id="2578" name="Picture 2578" descr="http://img6.3lian.com/c23/desk/4/35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6.3lian.com/c23/desk/4/35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58" cy="9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68E11DA" wp14:editId="434FD51A">
                  <wp:extent cx="1200150" cy="800100"/>
                  <wp:effectExtent l="0" t="0" r="0" b="0"/>
                  <wp:docPr id="2579" name="Picture 2579" descr="http://www.casapalmira.it/img_med/natur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sapalmira.it/img_med/natur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43" cy="80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gridSpan w:val="2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6D83A8F" wp14:editId="63162B5B">
                  <wp:extent cx="1588801" cy="1057275"/>
                  <wp:effectExtent l="0" t="0" r="0" b="0"/>
                  <wp:docPr id="2529" name="Picture 2529" descr="Image result for banff national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ff national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39" cy="106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  <w:gridSpan w:val="2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  <w:tr w:rsidR="001C3590" w:rsidRPr="005C0831" w:rsidTr="00CE7CFA">
        <w:tc>
          <w:tcPr>
            <w:tcW w:w="2196" w:type="dxa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deserts</w:t>
            </w:r>
            <w:proofErr w:type="spellEnd"/>
          </w:p>
        </w:tc>
        <w:tc>
          <w:tcPr>
            <w:tcW w:w="2419" w:type="dxa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hills</w:t>
            </w:r>
            <w:proofErr w:type="spellEnd"/>
          </w:p>
        </w:tc>
        <w:tc>
          <w:tcPr>
            <w:tcW w:w="2132" w:type="dxa"/>
            <w:gridSpan w:val="2"/>
            <w:vAlign w:val="center"/>
          </w:tcPr>
          <w:p w:rsidR="005021D7" w:rsidRPr="005C0831" w:rsidRDefault="000F143C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Trebuchet MS" w:hAnsi="Trebuchet MS"/>
                <w:sz w:val="24"/>
                <w:szCs w:val="24"/>
                <w:lang w:val="fr-FR"/>
              </w:rPr>
              <w:t>a</w:t>
            </w:r>
            <w:proofErr w:type="gram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national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park</w:t>
            </w:r>
            <w:proofErr w:type="spellEnd"/>
          </w:p>
        </w:tc>
        <w:tc>
          <w:tcPr>
            <w:tcW w:w="2118" w:type="dxa"/>
            <w:gridSpan w:val="2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</w:tbl>
    <w:p w:rsidR="009955E5" w:rsidRPr="009D63BC" w:rsidRDefault="005021D7" w:rsidP="009955E5">
      <w:pPr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lastRenderedPageBreak/>
        <w:t>5</w:t>
      </w:r>
      <w:r w:rsidR="009955E5" w:rsidRPr="009D63BC">
        <w:rPr>
          <w:sz w:val="36"/>
          <w:szCs w:val="36"/>
          <w:lang w:val="fr-CA"/>
        </w:rPr>
        <w:t xml:space="preserve">) </w:t>
      </w:r>
      <w:r w:rsidR="000F143C">
        <w:rPr>
          <w:sz w:val="36"/>
          <w:szCs w:val="36"/>
          <w:lang w:val="fr-CA"/>
        </w:rPr>
        <w:t xml:space="preserve">Are </w:t>
      </w:r>
      <w:proofErr w:type="spellStart"/>
      <w:r w:rsidR="000F143C">
        <w:rPr>
          <w:sz w:val="36"/>
          <w:szCs w:val="36"/>
          <w:lang w:val="fr-CA"/>
        </w:rPr>
        <w:t>there</w:t>
      </w:r>
      <w:proofErr w:type="spellEnd"/>
      <w:r w:rsidR="009955E5" w:rsidRPr="009D63BC">
        <w:rPr>
          <w:sz w:val="36"/>
          <w:szCs w:val="36"/>
          <w:lang w:val="fr-CA"/>
        </w:rPr>
        <w:t>…?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3"/>
        <w:gridCol w:w="2176"/>
        <w:gridCol w:w="2146"/>
        <w:gridCol w:w="2376"/>
        <w:gridCol w:w="2155"/>
      </w:tblGrid>
      <w:tr w:rsidR="009955E5" w:rsidRPr="005C0831" w:rsidTr="000F143C">
        <w:tc>
          <w:tcPr>
            <w:tcW w:w="1079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9955E5" w:rsidRPr="005C0831" w:rsidRDefault="000F143C" w:rsidP="005021D7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b/>
                <w:sz w:val="24"/>
                <w:szCs w:val="24"/>
                <w:lang w:val="fr-FR"/>
              </w:rPr>
              <w:t>Weather</w:t>
            </w:r>
            <w:proofErr w:type="spellEnd"/>
          </w:p>
        </w:tc>
      </w:tr>
      <w:tr w:rsidR="009955E5" w:rsidRPr="005C0831" w:rsidTr="000F143C">
        <w:trPr>
          <w:trHeight w:val="1565"/>
        </w:trPr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CFD556E" wp14:editId="0DC32771">
                  <wp:extent cx="1162050" cy="873862"/>
                  <wp:effectExtent l="0" t="0" r="0" b="2540"/>
                  <wp:docPr id="2545" name="Picture 2545" descr="http://upload.wikimedia.org/wikipedia/commons/thumb/9/98/F5_tornado_Elie_Manitoba_2007.jpg/250px-F5_tornado_Elie_Manitoba_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9/98/F5_tornado_Elie_Manitoba_2007.jpg/250px-F5_tornado_Elie_Manitoba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8" cy="88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2CCE2A9" wp14:editId="5920213E">
                  <wp:extent cx="1209675" cy="795966"/>
                  <wp:effectExtent l="0" t="0" r="0" b="4445"/>
                  <wp:docPr id="2546" name="Picture 2546" descr="http://www.geide.asso.fr/images/photo2-article-seism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ide.asso.fr/images/photo2-article-seism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53" cy="8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0A83C0A" wp14:editId="1114106C">
                  <wp:extent cx="1181100" cy="834015"/>
                  <wp:effectExtent l="0" t="0" r="0" b="4445"/>
                  <wp:docPr id="2547" name="Picture 2547" descr="http://fr.cdn.v5.futura-sciences.com/builds/images/thumbs/d/d38c5d4e16_Zone-inondable-inondation-submersion_Soil-net-CC-by-nc-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r.cdn.v5.futura-sciences.com/builds/images/thumbs/d/d38c5d4e16_Zone-inondable-inondation-submersion_Soil-net-CC-by-nc-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5" cy="84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9C6A8F8" wp14:editId="654D1299">
                  <wp:extent cx="1171575" cy="748296"/>
                  <wp:effectExtent l="0" t="0" r="0" b="0"/>
                  <wp:docPr id="2548" name="Picture 2548" descr="http://www.johntyman.com/arctic/pics/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ohntyman.com/arctic/pics/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10" cy="75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1A7F7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8CF75FC" wp14:editId="29EE2ECC">
                  <wp:extent cx="828675" cy="804302"/>
                  <wp:effectExtent l="0" t="0" r="0" b="0"/>
                  <wp:docPr id="2549" name="Picture 2549" descr="http://sports.montagnes.free.fr/icone%20meteo/nuage_plu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orts.montagnes.free.fr/icone%20meteo/nuage_plu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31" cy="80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E5" w:rsidRPr="005C0831" w:rsidTr="000F143C">
        <w:tc>
          <w:tcPr>
            <w:tcW w:w="2179" w:type="dxa"/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tornados</w:t>
            </w:r>
            <w:proofErr w:type="spellEnd"/>
          </w:p>
        </w:tc>
        <w:tc>
          <w:tcPr>
            <w:tcW w:w="2181" w:type="dxa"/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earthquakes</w:t>
            </w:r>
            <w:proofErr w:type="spellEnd"/>
          </w:p>
        </w:tc>
        <w:tc>
          <w:tcPr>
            <w:tcW w:w="2151" w:type="dxa"/>
            <w:vAlign w:val="center"/>
          </w:tcPr>
          <w:p w:rsidR="009955E5" w:rsidRPr="005C0831" w:rsidRDefault="000F143C" w:rsidP="000F143C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floods</w:t>
            </w:r>
            <w:proofErr w:type="spellEnd"/>
          </w:p>
        </w:tc>
        <w:tc>
          <w:tcPr>
            <w:tcW w:w="2098" w:type="dxa"/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snowstorms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>/ blizzards</w:t>
            </w:r>
          </w:p>
        </w:tc>
        <w:tc>
          <w:tcPr>
            <w:tcW w:w="2181" w:type="dxa"/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heavy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rainfalls</w:t>
            </w:r>
            <w:proofErr w:type="spellEnd"/>
          </w:p>
        </w:tc>
      </w:tr>
      <w:tr w:rsidR="009955E5" w:rsidRPr="005C0831" w:rsidTr="000F143C">
        <w:trPr>
          <w:trHeight w:val="1448"/>
        </w:trPr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D1F6D68" wp14:editId="79B50060">
                  <wp:extent cx="876300" cy="740219"/>
                  <wp:effectExtent l="0" t="0" r="0" b="3175"/>
                  <wp:docPr id="2550" name="Picture 2550" descr="http://www.meteo-bretagne.fr/actu/photo/2011-06-24-16-32-200908050782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teo-bretagne.fr/actu/photo/2011-06-24-16-32-200908050782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29" cy="75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1A7F7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FDC5BA9" wp14:editId="33B534BE">
                  <wp:extent cx="1181909" cy="790575"/>
                  <wp:effectExtent l="0" t="0" r="0" b="0"/>
                  <wp:docPr id="2551" name="Picture 2551" descr="http://img.over-blog.com/300x200/3/19/61/73/LOVE/amazing-beautiful-cold-cute-girl-Favim.com-24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over-blog.com/300x200/3/19/61/73/LOVE/amazing-beautiful-cold-cute-girl-Favim.com-243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09" cy="80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B52867" wp14:editId="45DBC6EB">
                  <wp:extent cx="708660" cy="762000"/>
                  <wp:effectExtent l="0" t="0" r="0" b="0"/>
                  <wp:docPr id="2552" name="Picture 2552" descr="http://www.energie-environnement.ch/images/savoir/2011/humidite_relativ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ergie-environnement.ch/images/savoir/2011/humidite_relativ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01" cy="78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  <w:tr w:rsidR="009955E5" w:rsidRPr="005C0831" w:rsidTr="000F143C">
        <w:tc>
          <w:tcPr>
            <w:tcW w:w="2179" w:type="dxa"/>
            <w:tcBorders>
              <w:bottom w:val="single" w:sz="4" w:space="0" w:color="auto"/>
            </w:tcBorders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Extremely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hot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temperatures</w:t>
            </w:r>
            <w:proofErr w:type="spellEnd"/>
          </w:p>
        </w:tc>
        <w:tc>
          <w:tcPr>
            <w:tcW w:w="2181" w:type="dxa"/>
            <w:tcBorders>
              <w:bottom w:val="single" w:sz="4" w:space="0" w:color="auto"/>
            </w:tcBorders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extremely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cold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temperatures</w:t>
            </w:r>
            <w:proofErr w:type="spellEnd"/>
          </w:p>
        </w:tc>
        <w:tc>
          <w:tcPr>
            <w:tcW w:w="2151" w:type="dxa"/>
            <w:tcBorders>
              <w:bottom w:val="single" w:sz="4" w:space="0" w:color="auto"/>
            </w:tcBorders>
            <w:vAlign w:val="center"/>
          </w:tcPr>
          <w:p w:rsidR="009955E5" w:rsidRPr="005C0831" w:rsidRDefault="000F143C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very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humid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days</w:t>
            </w:r>
            <w:proofErr w:type="spellEnd"/>
          </w:p>
        </w:tc>
        <w:tc>
          <w:tcPr>
            <w:tcW w:w="2098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181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  <w:tr w:rsidR="009955E5" w:rsidRPr="005C0831" w:rsidTr="000F143C">
        <w:trPr>
          <w:trHeight w:val="377"/>
        </w:trPr>
        <w:tc>
          <w:tcPr>
            <w:tcW w:w="10790" w:type="dxa"/>
            <w:gridSpan w:val="5"/>
            <w:tcBorders>
              <w:left w:val="nil"/>
              <w:right w:val="nil"/>
            </w:tcBorders>
            <w:vAlign w:val="center"/>
          </w:tcPr>
          <w:p w:rsidR="007C71D3" w:rsidRPr="007C71D3" w:rsidRDefault="007C71D3" w:rsidP="007C71D3">
            <w:pPr>
              <w:spacing w:line="360" w:lineRule="auto"/>
              <w:rPr>
                <w:rFonts w:ascii="Trebuchet MS" w:hAnsi="Trebuchet MS"/>
                <w:b/>
                <w:sz w:val="32"/>
                <w:szCs w:val="32"/>
                <w:lang w:val="fr-FR"/>
              </w:rPr>
            </w:pPr>
            <w:r>
              <w:rPr>
                <w:rFonts w:ascii="Trebuchet MS" w:hAnsi="Trebuchet MS"/>
                <w:b/>
                <w:sz w:val="24"/>
                <w:szCs w:val="24"/>
                <w:lang w:val="fr-FR"/>
              </w:rPr>
              <w:t xml:space="preserve">6) </w:t>
            </w:r>
            <w:r w:rsidRPr="007C71D3">
              <w:rPr>
                <w:rFonts w:ascii="Trebuchet MS" w:hAnsi="Trebuchet MS"/>
                <w:b/>
                <w:sz w:val="32"/>
                <w:szCs w:val="32"/>
                <w:lang w:val="fr-FR"/>
              </w:rPr>
              <w:t xml:space="preserve">Is </w:t>
            </w:r>
            <w:proofErr w:type="spellStart"/>
            <w:r w:rsidRPr="007C71D3">
              <w:rPr>
                <w:rFonts w:ascii="Trebuchet MS" w:hAnsi="Trebuchet MS"/>
                <w:b/>
                <w:sz w:val="32"/>
                <w:szCs w:val="32"/>
                <w:lang w:val="fr-FR"/>
              </w:rPr>
              <w:t>there</w:t>
            </w:r>
            <w:proofErr w:type="spellEnd"/>
            <w:r w:rsidRPr="007C71D3">
              <w:rPr>
                <w:rFonts w:ascii="Trebuchet MS" w:hAnsi="Trebuchet MS"/>
                <w:b/>
                <w:sz w:val="32"/>
                <w:szCs w:val="32"/>
                <w:lang w:val="fr-FR"/>
              </w:rPr>
              <w:t xml:space="preserve"> …</w:t>
            </w:r>
          </w:p>
          <w:p w:rsidR="009955E5" w:rsidRPr="005C0831" w:rsidRDefault="009955E5" w:rsidP="005021D7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b/>
                <w:sz w:val="24"/>
                <w:szCs w:val="24"/>
                <w:lang w:val="fr-FR"/>
              </w:rPr>
              <w:t>Les monuments</w:t>
            </w:r>
          </w:p>
        </w:tc>
      </w:tr>
      <w:tr w:rsidR="009955E5" w:rsidRPr="005C0831" w:rsidTr="000F143C">
        <w:trPr>
          <w:trHeight w:val="1637"/>
        </w:trPr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C82FBAB" wp14:editId="07FDA631">
                  <wp:extent cx="1189338" cy="733425"/>
                  <wp:effectExtent l="0" t="0" r="0" b="0"/>
                  <wp:docPr id="2553" name="Picture 2553" descr="http://perlbal.hi-pi.com/blog-images/199038/gd/1157888420/Le-stade-des-colorado-rapids-football-americ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rlbal.hi-pi.com/blog-images/199038/gd/1157888420/Le-stade-des-colorado-rapids-football-americ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22" cy="74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8DD5BD3" wp14:editId="4F188611">
                  <wp:extent cx="1228725" cy="818121"/>
                  <wp:effectExtent l="0" t="0" r="0" b="1270"/>
                  <wp:docPr id="2554" name="Picture 2554" descr="http://www.leblogamax.com/wp-content/uploads/2008/04/stade_s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blogamax.com/wp-content/uploads/2008/04/stade_s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59" cy="83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ADC20E6" wp14:editId="69E718E1">
                  <wp:extent cx="1209675" cy="811620"/>
                  <wp:effectExtent l="0" t="0" r="0" b="7620"/>
                  <wp:docPr id="2555" name="Picture 2555" descr="http://vanves92170.hautetfort.com/media/00/02/321586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anves92170.hautetfort.com/media/00/02/321586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62" cy="82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:rsidR="009955E5" w:rsidRPr="005C0831" w:rsidRDefault="007C71D3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1B6026A" wp14:editId="4BB36522">
                  <wp:extent cx="1371600" cy="1028701"/>
                  <wp:effectExtent l="0" t="0" r="0" b="0"/>
                  <wp:docPr id="2531" name="Picture 2531" descr="https://upload.wikimedia.org/wikipedia/commons/thumb/4/4c/General_Motors_Place.jpg/300px-General_Motors_P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c/General_Motors_Place.jpg/300px-General_Motors_P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31" cy="103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7C71D3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F417C29" wp14:editId="6E451585">
                  <wp:extent cx="1152525" cy="854187"/>
                  <wp:effectExtent l="0" t="0" r="0" b="3175"/>
                  <wp:docPr id="2556" name="Picture 2556" descr="http://www.gralon.net/articles/vignettes/thumb-le-colisee---un-monument-emblematique-de-rome-56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alon.net/articles/vignettes/thumb-le-colisee---un-monument-emblematique-de-rome-56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04" cy="8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E5" w:rsidRPr="007C71D3" w:rsidTr="000F143C">
        <w:tc>
          <w:tcPr>
            <w:tcW w:w="2179" w:type="dxa"/>
            <w:vAlign w:val="center"/>
          </w:tcPr>
          <w:p w:rsidR="009955E5" w:rsidRPr="005C0831" w:rsidRDefault="007C71D3" w:rsidP="007C71D3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a football stadium ?</w:t>
            </w:r>
          </w:p>
        </w:tc>
        <w:tc>
          <w:tcPr>
            <w:tcW w:w="2181" w:type="dxa"/>
            <w:vAlign w:val="center"/>
          </w:tcPr>
          <w:p w:rsidR="009955E5" w:rsidRPr="005C0831" w:rsidRDefault="007C71D3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a baseball stadium ?</w:t>
            </w:r>
          </w:p>
        </w:tc>
        <w:tc>
          <w:tcPr>
            <w:tcW w:w="2151" w:type="dxa"/>
            <w:vAlign w:val="center"/>
          </w:tcPr>
          <w:p w:rsidR="009955E5" w:rsidRPr="005C0831" w:rsidRDefault="007C71D3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a basketball stadium ?</w:t>
            </w:r>
          </w:p>
        </w:tc>
        <w:tc>
          <w:tcPr>
            <w:tcW w:w="2098" w:type="dxa"/>
            <w:vAlign w:val="center"/>
          </w:tcPr>
          <w:p w:rsidR="009955E5" w:rsidRPr="005C0831" w:rsidRDefault="007C71D3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a hockey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arena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> ?</w:t>
            </w:r>
          </w:p>
        </w:tc>
        <w:tc>
          <w:tcPr>
            <w:tcW w:w="2181" w:type="dxa"/>
            <w:vAlign w:val="center"/>
          </w:tcPr>
          <w:p w:rsidR="009955E5" w:rsidRPr="005C0831" w:rsidRDefault="007C71D3" w:rsidP="007C71D3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a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  <w:lang w:val="fr-FR"/>
              </w:rPr>
              <w:t>tourist</w:t>
            </w:r>
            <w:proofErr w:type="spellEnd"/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 attraction ?</w:t>
            </w:r>
          </w:p>
        </w:tc>
      </w:tr>
    </w:tbl>
    <w:p w:rsidR="009955E5" w:rsidRPr="005C0831" w:rsidRDefault="009955E5" w:rsidP="009955E5">
      <w:pPr>
        <w:spacing w:line="360" w:lineRule="auto"/>
        <w:rPr>
          <w:rFonts w:ascii="Trebuchet MS" w:eastAsia="Times New Roman" w:hAnsi="Trebuchet MS" w:cs="Times New Roman"/>
          <w:sz w:val="12"/>
          <w:szCs w:val="12"/>
          <w:lang w:val="fr-FR"/>
        </w:rPr>
      </w:pPr>
    </w:p>
    <w:p w:rsidR="009955E5" w:rsidRPr="005C0831" w:rsidRDefault="009955E5" w:rsidP="009955E5">
      <w:pPr>
        <w:spacing w:line="360" w:lineRule="auto"/>
        <w:rPr>
          <w:rFonts w:ascii="Trebuchet MS" w:eastAsia="Times New Roman" w:hAnsi="Trebuchet MS" w:cs="Times New Roman"/>
          <w:sz w:val="12"/>
          <w:szCs w:val="12"/>
          <w:lang w:val="fr-FR"/>
        </w:rPr>
      </w:pPr>
      <w:r w:rsidRPr="005C0831">
        <w:rPr>
          <w:rFonts w:ascii="Trebuchet MS" w:eastAsia="Times New Roman" w:hAnsi="Trebuchet MS" w:cs="Times New Roman"/>
          <w:noProof/>
          <w:sz w:val="12"/>
          <w:szCs w:val="12"/>
          <w:lang w:eastAsia="en-CA"/>
        </w:rPr>
        <w:drawing>
          <wp:anchor distT="0" distB="0" distL="114300" distR="114300" simplePos="0" relativeHeight="251670528" behindDoc="1" locked="0" layoutInCell="1" allowOverlap="1" wp14:anchorId="7A9F4586" wp14:editId="4B3B2A27">
            <wp:simplePos x="0" y="0"/>
            <wp:positionH relativeFrom="column">
              <wp:posOffset>38100</wp:posOffset>
            </wp:positionH>
            <wp:positionV relativeFrom="paragraph">
              <wp:posOffset>128270</wp:posOffset>
            </wp:positionV>
            <wp:extent cx="2667000" cy="456565"/>
            <wp:effectExtent l="0" t="0" r="0" b="635"/>
            <wp:wrapNone/>
            <wp:docPr id="2558" name="Picture 1" descr="C:\Users\Monsieur Wopat\Dropbox\2013-2014 Curriculum\Graphics\Gram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sieur Wopat\Dropbox\2013-2014 Curriculum\Graphics\Gramma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5E5" w:rsidRPr="005C0831" w:rsidRDefault="009955E5" w:rsidP="009955E5">
      <w:pPr>
        <w:spacing w:line="360" w:lineRule="auto"/>
        <w:ind w:left="720"/>
        <w:rPr>
          <w:rFonts w:ascii="Trebuchet MS" w:eastAsia="Times New Roman" w:hAnsi="Trebuchet MS" w:cs="Times New Roman"/>
          <w:sz w:val="32"/>
          <w:szCs w:val="24"/>
          <w:lang w:val="fr-FR"/>
        </w:rPr>
      </w:pPr>
      <w:r w:rsidRPr="005C0831">
        <w:rPr>
          <w:rFonts w:ascii="Trebuchet MS" w:eastAsia="Times New Roman" w:hAnsi="Trebuchet MS" w:cs="Times New Roman"/>
          <w:sz w:val="32"/>
          <w:szCs w:val="24"/>
          <w:lang w:val="fr-FR"/>
        </w:rPr>
        <w:t xml:space="preserve"> Common Questions</w:t>
      </w:r>
    </w:p>
    <w:tbl>
      <w:tblPr>
        <w:tblW w:w="4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38"/>
        <w:gridCol w:w="3689"/>
      </w:tblGrid>
      <w:tr w:rsidR="007C71D3" w:rsidRPr="00017411" w:rsidTr="007C71D3">
        <w:trPr>
          <w:trHeight w:val="143"/>
        </w:trPr>
        <w:tc>
          <w:tcPr>
            <w:tcW w:w="2934" w:type="pct"/>
            <w:tcBorders>
              <w:top w:val="single" w:sz="2" w:space="0" w:color="auto"/>
              <w:bottom w:val="single" w:sz="2" w:space="0" w:color="auto"/>
            </w:tcBorders>
          </w:tcPr>
          <w:p w:rsidR="007C71D3" w:rsidRPr="005C0831" w:rsidRDefault="007C71D3" w:rsidP="007C71D3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Are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…</w:t>
            </w:r>
          </w:p>
        </w:tc>
        <w:tc>
          <w:tcPr>
            <w:tcW w:w="2066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7C71D3" w:rsidRPr="005C0831" w:rsidRDefault="007C71D3" w:rsidP="007C71D3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Do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have…</w:t>
            </w:r>
          </w:p>
        </w:tc>
      </w:tr>
      <w:tr w:rsidR="007C71D3" w:rsidRPr="00017411" w:rsidTr="007C71D3">
        <w:trPr>
          <w:trHeight w:val="143"/>
        </w:trPr>
        <w:tc>
          <w:tcPr>
            <w:tcW w:w="2934" w:type="pct"/>
            <w:tcBorders>
              <w:top w:val="single" w:sz="2" w:space="0" w:color="auto"/>
              <w:bottom w:val="single" w:sz="2" w:space="0" w:color="auto"/>
            </w:tcBorders>
          </w:tcPr>
          <w:p w:rsidR="007C71D3" w:rsidRPr="005C0831" w:rsidRDefault="007C71D3" w:rsidP="007C71D3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Is </w:t>
            </w:r>
            <w:proofErr w:type="spellStart"/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>your</w:t>
            </w:r>
            <w:proofErr w:type="spellEnd"/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province…</w:t>
            </w:r>
          </w:p>
        </w:tc>
        <w:tc>
          <w:tcPr>
            <w:tcW w:w="2066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7C71D3" w:rsidRPr="005C0831" w:rsidRDefault="007C71D3" w:rsidP="007C71D3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Is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your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state…</w:t>
            </w:r>
          </w:p>
        </w:tc>
      </w:tr>
      <w:tr w:rsidR="007C71D3" w:rsidRPr="00017411" w:rsidTr="007C71D3">
        <w:trPr>
          <w:trHeight w:val="143"/>
        </w:trPr>
        <w:tc>
          <w:tcPr>
            <w:tcW w:w="2934" w:type="pct"/>
            <w:tcBorders>
              <w:top w:val="single" w:sz="2" w:space="0" w:color="auto"/>
              <w:bottom w:val="single" w:sz="2" w:space="0" w:color="auto"/>
            </w:tcBorders>
          </w:tcPr>
          <w:p w:rsidR="007C71D3" w:rsidRPr="005C0831" w:rsidRDefault="007C71D3" w:rsidP="007C71D3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Is </w:t>
            </w:r>
            <w:proofErr w:type="spellStart"/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>there</w:t>
            </w:r>
            <w:proofErr w:type="spellEnd"/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>…</w:t>
            </w:r>
          </w:p>
        </w:tc>
        <w:tc>
          <w:tcPr>
            <w:tcW w:w="2066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7C71D3" w:rsidRPr="005C0831" w:rsidRDefault="007C71D3" w:rsidP="007C71D3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Are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in…</w:t>
            </w:r>
          </w:p>
        </w:tc>
      </w:tr>
    </w:tbl>
    <w:p w:rsidR="009955E5" w:rsidRPr="009D63BC" w:rsidRDefault="009955E5" w:rsidP="009955E5">
      <w:pPr>
        <w:rPr>
          <w:lang w:val="fr-CA"/>
        </w:rPr>
      </w:pPr>
    </w:p>
    <w:p w:rsidR="00433FE8" w:rsidRDefault="00433FE8">
      <w:pPr>
        <w:rPr>
          <w:rFonts w:ascii="Trebuchet MS" w:eastAsia="Coming Soon" w:hAnsi="Trebuchet MS" w:cs="Coming Soon"/>
          <w:sz w:val="24"/>
          <w:lang w:val="fr-FR"/>
        </w:rPr>
      </w:pPr>
      <w:r>
        <w:rPr>
          <w:rFonts w:ascii="Trebuchet MS" w:eastAsia="Coming Soon" w:hAnsi="Trebuchet MS" w:cs="Coming Soon"/>
          <w:sz w:val="24"/>
          <w:lang w:val="fr-FR"/>
        </w:rPr>
        <w:br w:type="page"/>
      </w:r>
    </w:p>
    <w:p w:rsidR="00433FE8" w:rsidRPr="00221378" w:rsidRDefault="007C71D3" w:rsidP="00433FE8">
      <w:pPr>
        <w:rPr>
          <w:rFonts w:ascii="Trebuchet MS" w:hAnsi="Trebuchet MS"/>
          <w:sz w:val="14"/>
          <w:lang w:val="fr-FR"/>
        </w:rPr>
      </w:pPr>
      <w:r>
        <w:rPr>
          <w:rFonts w:ascii="Trebuchet MS" w:eastAsia="Coming Soon" w:hAnsi="Trebuchet MS" w:cs="Coming Soon"/>
          <w:sz w:val="24"/>
          <w:lang w:val="fr-FR"/>
        </w:rPr>
        <w:lastRenderedPageBreak/>
        <w:t>Name</w:t>
      </w:r>
      <w:r w:rsidR="00433FE8" w:rsidRPr="00221378">
        <w:rPr>
          <w:rFonts w:ascii="Trebuchet MS" w:eastAsia="Coming Soon" w:hAnsi="Trebuchet MS" w:cs="Coming Soon"/>
          <w:sz w:val="24"/>
          <w:lang w:val="fr-FR"/>
        </w:rPr>
        <w:t> : ____________________</w:t>
      </w:r>
      <w:r w:rsidR="0080525D">
        <w:rPr>
          <w:rFonts w:ascii="Trebuchet MS" w:eastAsia="Coming Soon" w:hAnsi="Trebuchet MS" w:cs="Coming Soon"/>
          <w:sz w:val="24"/>
          <w:lang w:val="fr-FR"/>
        </w:rPr>
        <w:tab/>
      </w:r>
      <w:r w:rsidR="0080525D">
        <w:rPr>
          <w:rFonts w:ascii="Trebuchet MS" w:eastAsia="Coming Soon" w:hAnsi="Trebuchet MS" w:cs="Coming Soon"/>
          <w:sz w:val="24"/>
          <w:lang w:val="fr-FR"/>
        </w:rPr>
        <w:tab/>
      </w:r>
      <w:r>
        <w:rPr>
          <w:rFonts w:ascii="Trebuchet MS" w:eastAsia="Coming Soon" w:hAnsi="Trebuchet MS" w:cs="Coming Soon"/>
          <w:b/>
          <w:sz w:val="32"/>
          <w:u w:val="single"/>
          <w:lang w:val="fr-FR"/>
        </w:rPr>
        <w:t>Our Questions</w:t>
      </w:r>
    </w:p>
    <w:p w:rsidR="00433FE8" w:rsidRPr="00221378" w:rsidRDefault="00433FE8" w:rsidP="00433FE8">
      <w:pPr>
        <w:rPr>
          <w:rFonts w:ascii="Trebuchet MS" w:hAnsi="Trebuchet MS"/>
          <w:sz w:val="8"/>
          <w:lang w:val="fr-FR"/>
        </w:rPr>
      </w:pPr>
    </w:p>
    <w:tbl>
      <w:tblPr>
        <w:tblW w:w="1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45"/>
        <w:gridCol w:w="1713"/>
        <w:gridCol w:w="3186"/>
      </w:tblGrid>
      <w:tr w:rsidR="00433FE8" w:rsidRPr="00E55F12" w:rsidTr="00040F99">
        <w:trPr>
          <w:trHeight w:val="302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FE8" w:rsidRPr="00221378" w:rsidRDefault="007C71D3" w:rsidP="00040F99">
            <w:pPr>
              <w:widowControl w:val="0"/>
              <w:spacing w:line="240" w:lineRule="auto"/>
              <w:jc w:val="center"/>
              <w:rPr>
                <w:rFonts w:ascii="Trebuchet MS" w:hAnsi="Trebuchet MS"/>
                <w:lang w:val="fr-FR"/>
              </w:rPr>
            </w:pPr>
            <w:r>
              <w:rPr>
                <w:rFonts w:ascii="Trebuchet MS" w:eastAsia="Coming Soon" w:hAnsi="Trebuchet MS" w:cs="Coming Soon"/>
                <w:b/>
                <w:sz w:val="28"/>
                <w:lang w:val="fr-FR"/>
              </w:rPr>
              <w:t>Question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FE8" w:rsidRPr="00433FE8" w:rsidRDefault="007C71D3" w:rsidP="00433FE8">
            <w:pPr>
              <w:pStyle w:val="NoSpacing"/>
              <w:rPr>
                <w:b/>
                <w:lang w:val="fr-FR"/>
              </w:rPr>
            </w:pPr>
            <w:proofErr w:type="spellStart"/>
            <w:r>
              <w:rPr>
                <w:b/>
                <w:lang w:val="fr-FR"/>
              </w:rPr>
              <w:t>Answer</w:t>
            </w:r>
            <w:proofErr w:type="spellEnd"/>
          </w:p>
          <w:p w:rsidR="00433FE8" w:rsidRPr="00221378" w:rsidRDefault="007C71D3" w:rsidP="00433FE8">
            <w:pPr>
              <w:pStyle w:val="NoSpacing"/>
              <w:rPr>
                <w:lang w:val="fr-FR"/>
              </w:rPr>
            </w:pPr>
            <w:r>
              <w:rPr>
                <w:b/>
                <w:lang w:val="fr-FR"/>
              </w:rPr>
              <w:t>(</w:t>
            </w:r>
            <w:proofErr w:type="spellStart"/>
            <w:r>
              <w:rPr>
                <w:b/>
                <w:lang w:val="fr-FR"/>
              </w:rPr>
              <w:t>yes</w:t>
            </w:r>
            <w:proofErr w:type="spellEnd"/>
            <w:r>
              <w:rPr>
                <w:b/>
                <w:lang w:val="fr-FR"/>
              </w:rPr>
              <w:t>/no</w:t>
            </w:r>
            <w:r w:rsidR="00433FE8" w:rsidRPr="00433FE8">
              <w:rPr>
                <w:b/>
                <w:lang w:val="fr-FR"/>
              </w:rPr>
              <w:t>)</w:t>
            </w:r>
          </w:p>
        </w:tc>
        <w:tc>
          <w:tcPr>
            <w:tcW w:w="31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FE8" w:rsidRPr="00E55F12" w:rsidRDefault="00FF1CBB" w:rsidP="00E55F12">
            <w:pPr>
              <w:widowControl w:val="0"/>
              <w:spacing w:line="24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eastAsia="Coming Soon" w:hAnsi="Trebuchet MS" w:cs="Coming Soon"/>
                <w:b/>
                <w:sz w:val="28"/>
              </w:rPr>
              <w:t>Location information</w:t>
            </w:r>
          </w:p>
        </w:tc>
      </w:tr>
      <w:tr w:rsidR="00FF1CBB" w:rsidRPr="0080525D" w:rsidTr="00040F99">
        <w:trPr>
          <w:trHeight w:val="617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1.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proofErr w:type="spellStart"/>
            <w:r w:rsidRPr="00FF1CBB">
              <w:rPr>
                <w:rFonts w:ascii="Trebuchet MS" w:hAnsi="Trebuchet MS"/>
                <w:b/>
                <w:lang w:val="fr-FR"/>
              </w:rPr>
              <w:t>Hemisphere</w:t>
            </w:r>
            <w:proofErr w:type="spellEnd"/>
            <w:r w:rsidRPr="00FF1CBB">
              <w:rPr>
                <w:rFonts w:ascii="Trebuchet MS" w:hAnsi="Trebuchet MS"/>
                <w:b/>
                <w:lang w:val="fr-FR"/>
              </w:rPr>
              <w:t>(s) :</w:t>
            </w:r>
          </w:p>
          <w:p w:rsidR="00FF1CBB" w:rsidRDefault="00FF1CBB" w:rsidP="00040F99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FF1CBB" w:rsidRPr="0080525D" w:rsidTr="00FF1CBB">
        <w:trPr>
          <w:trHeight w:val="582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2.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433FE8" w:rsidRPr="0080525D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FE8" w:rsidRPr="00221378" w:rsidRDefault="00433FE8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3.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FE8" w:rsidRPr="00221378" w:rsidRDefault="00433FE8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FE8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 w:rsidRPr="00FF1CBB">
              <w:rPr>
                <w:rFonts w:ascii="Trebuchet MS" w:hAnsi="Trebuchet MS"/>
                <w:b/>
                <w:lang w:val="fr-FR"/>
              </w:rPr>
              <w:t>Continent :       (</w:t>
            </w:r>
            <w:proofErr w:type="spellStart"/>
            <w:proofErr w:type="gramStart"/>
            <w:r w:rsidRPr="00FF1CBB">
              <w:rPr>
                <w:rFonts w:ascii="Trebuchet MS" w:hAnsi="Trebuchet MS"/>
                <w:b/>
                <w:lang w:val="fr-FR"/>
              </w:rPr>
              <w:t>Ocean</w:t>
            </w:r>
            <w:proofErr w:type="spellEnd"/>
            <w:r w:rsidRPr="00FF1CBB">
              <w:rPr>
                <w:rFonts w:ascii="Trebuchet MS" w:hAnsi="Trebuchet MS"/>
                <w:b/>
                <w:lang w:val="fr-FR"/>
              </w:rPr>
              <w:t> )</w:t>
            </w:r>
            <w:proofErr w:type="gramEnd"/>
            <w:r w:rsidRPr="00FF1CBB">
              <w:rPr>
                <w:rFonts w:ascii="Trebuchet MS" w:hAnsi="Trebuchet MS"/>
                <w:b/>
                <w:lang w:val="fr-FR"/>
              </w:rPr>
              <w:t> :</w:t>
            </w:r>
          </w:p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>
              <w:rPr>
                <w:rFonts w:ascii="Trebuchet MS" w:hAnsi="Trebuchet MS"/>
                <w:lang w:val="fr-FR"/>
              </w:rPr>
              <w:t>__________      (___________)</w:t>
            </w:r>
          </w:p>
        </w:tc>
      </w:tr>
      <w:tr w:rsidR="00FF1CBB" w:rsidRPr="0080525D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4.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 w:rsidRPr="00FF1CBB">
              <w:rPr>
                <w:rFonts w:ascii="Trebuchet MS" w:hAnsi="Trebuchet MS"/>
                <w:b/>
                <w:lang w:val="fr-FR"/>
              </w:rPr>
              <w:t>Country :</w:t>
            </w:r>
          </w:p>
          <w:p w:rsidR="00FF1CBB" w:rsidRDefault="00FF1CBB" w:rsidP="00040F99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FF1CBB" w:rsidRPr="0080525D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5.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FF1CBB" w:rsidRPr="0080525D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6.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 w:rsidRPr="00FF1CBB">
              <w:rPr>
                <w:rFonts w:ascii="Trebuchet MS" w:hAnsi="Trebuchet MS"/>
                <w:b/>
                <w:lang w:val="fr-FR"/>
              </w:rPr>
              <w:t xml:space="preserve">Province/ State : </w:t>
            </w:r>
          </w:p>
          <w:p w:rsidR="00FF1CBB" w:rsidRDefault="00FF1CBB" w:rsidP="00040F99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FF1CBB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b/>
              </w:rPr>
            </w:pPr>
            <w:r w:rsidRPr="00FF1CBB">
              <w:rPr>
                <w:rFonts w:ascii="Trebuchet MS" w:hAnsi="Trebuchet MS"/>
                <w:b/>
              </w:rPr>
              <w:t xml:space="preserve">Location in </w:t>
            </w:r>
            <w:proofErr w:type="spellStart"/>
            <w:r w:rsidRPr="00FF1CBB">
              <w:rPr>
                <w:rFonts w:ascii="Trebuchet MS" w:hAnsi="Trebuchet MS"/>
                <w:b/>
              </w:rPr>
              <w:t>Prov</w:t>
            </w:r>
            <w:proofErr w:type="spellEnd"/>
            <w:r w:rsidRPr="00FF1CBB">
              <w:rPr>
                <w:rFonts w:ascii="Trebuchet MS" w:hAnsi="Trebuchet MS"/>
                <w:b/>
              </w:rPr>
              <w:t>/State (Region) :</w:t>
            </w:r>
          </w:p>
          <w:p w:rsidR="00FF1CBB" w:rsidRDefault="00FF1CBB" w:rsidP="00040F99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</w:rPr>
            </w:pPr>
          </w:p>
          <w:p w:rsidR="00FF1CBB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</w:rPr>
            </w:pPr>
          </w:p>
        </w:tc>
      </w:tr>
      <w:tr w:rsidR="00FF1CBB" w:rsidRPr="0080525D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7.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FF1CBB" w:rsidRPr="0080525D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8.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FF1CBB" w:rsidRPr="00221378" w:rsidTr="00040F99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9.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FF1CBB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 w:rsidRPr="00FF1CBB">
              <w:rPr>
                <w:rFonts w:ascii="Trebuchet MS" w:hAnsi="Trebuchet MS"/>
                <w:b/>
                <w:lang w:val="fr-FR"/>
              </w:rPr>
              <w:t xml:space="preserve">City : </w:t>
            </w:r>
          </w:p>
          <w:p w:rsidR="00FF1CBB" w:rsidRDefault="00FF1CBB" w:rsidP="00040F99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FF1CBB" w:rsidRPr="00221378" w:rsidTr="00FF1CBB">
        <w:trPr>
          <w:trHeight w:val="645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10.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CBB" w:rsidRPr="00221378" w:rsidRDefault="00FF1CBB" w:rsidP="00040F99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</w:tbl>
    <w:p w:rsidR="0080525D" w:rsidRPr="007C71D3" w:rsidRDefault="00E55F12" w:rsidP="0080525D">
      <w:pPr>
        <w:rPr>
          <w:rFonts w:ascii="Trebuchet MS" w:hAnsi="Trebuchet MS"/>
          <w:sz w:val="14"/>
        </w:rPr>
      </w:pPr>
      <w:r w:rsidRPr="007C71D3">
        <w:rPr>
          <w:rFonts w:ascii="Trebuchet MS" w:eastAsia="Coming Soon" w:hAnsi="Trebuchet MS" w:cs="Coming Soon"/>
          <w:b/>
          <w:i/>
          <w:sz w:val="32"/>
          <w:u w:val="single"/>
        </w:rPr>
        <w:t>Questions that you want answered</w:t>
      </w:r>
      <w:r w:rsidRPr="007C71D3">
        <w:rPr>
          <w:rFonts w:ascii="Trebuchet MS" w:eastAsia="Coming Soon" w:hAnsi="Trebuchet MS" w:cs="Coming Soon"/>
          <w:b/>
          <w:sz w:val="32"/>
          <w:u w:val="single"/>
        </w:rPr>
        <w:t> </w:t>
      </w:r>
      <w:r w:rsidR="007C71D3">
        <w:rPr>
          <w:rFonts w:ascii="Trebuchet MS" w:eastAsia="Coming Soon" w:hAnsi="Trebuchet MS" w:cs="Coming Soon"/>
          <w:b/>
          <w:sz w:val="32"/>
          <w:u w:val="single"/>
        </w:rPr>
        <w:t>(I’m curious to know…)</w:t>
      </w:r>
      <w:r w:rsidRPr="007C71D3">
        <w:rPr>
          <w:rFonts w:ascii="Trebuchet MS" w:eastAsia="Coming Soon" w:hAnsi="Trebuchet MS" w:cs="Coming Soon"/>
          <w:b/>
          <w:sz w:val="32"/>
          <w:u w:val="single"/>
        </w:rPr>
        <w:t>:</w:t>
      </w:r>
    </w:p>
    <w:tbl>
      <w:tblPr>
        <w:tblW w:w="10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45"/>
        <w:gridCol w:w="4845"/>
      </w:tblGrid>
      <w:tr w:rsidR="0080525D" w:rsidRPr="009D63BC" w:rsidTr="0080525D">
        <w:trPr>
          <w:trHeight w:val="573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80525D" w:rsidRDefault="007C71D3" w:rsidP="0080525D">
            <w:pPr>
              <w:widowControl w:val="0"/>
              <w:spacing w:line="240" w:lineRule="auto"/>
              <w:jc w:val="center"/>
              <w:rPr>
                <w:rFonts w:ascii="Trebuchet MS" w:hAnsi="Trebuchet MS"/>
                <w:sz w:val="28"/>
                <w:szCs w:val="28"/>
                <w:lang w:val="fr-FR"/>
              </w:rPr>
            </w:pPr>
            <w:r>
              <w:rPr>
                <w:rFonts w:ascii="Trebuchet MS" w:eastAsia="Coming Soon" w:hAnsi="Trebuchet MS" w:cs="Coming Soon"/>
                <w:b/>
                <w:sz w:val="28"/>
                <w:szCs w:val="28"/>
                <w:lang w:val="fr-FR"/>
              </w:rPr>
              <w:t>Question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80525D" w:rsidRDefault="007C71D3" w:rsidP="0080525D">
            <w:pPr>
              <w:pStyle w:val="NoSpacing"/>
              <w:rPr>
                <w:rFonts w:ascii="Trebuchet MS" w:hAnsi="Trebuchet MS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ascii="Trebuchet MS" w:hAnsi="Trebuchet MS"/>
                <w:b/>
                <w:sz w:val="28"/>
                <w:szCs w:val="28"/>
                <w:lang w:val="fr-FR"/>
              </w:rPr>
              <w:t>Answer</w:t>
            </w:r>
            <w:proofErr w:type="spellEnd"/>
          </w:p>
          <w:p w:rsidR="0080525D" w:rsidRPr="0080525D" w:rsidRDefault="0080525D" w:rsidP="0080525D">
            <w:pPr>
              <w:pStyle w:val="NoSpacing"/>
              <w:rPr>
                <w:rFonts w:ascii="Trebuchet MS" w:hAnsi="Trebuchet MS"/>
                <w:sz w:val="28"/>
                <w:szCs w:val="28"/>
                <w:lang w:val="fr-FR"/>
              </w:rPr>
            </w:pPr>
          </w:p>
        </w:tc>
      </w:tr>
      <w:tr w:rsidR="0080525D" w:rsidRPr="0080525D" w:rsidTr="0080525D">
        <w:trPr>
          <w:trHeight w:val="617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1.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80525D" w:rsidRPr="0080525D" w:rsidTr="0080525D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2.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</w:tbl>
    <w:p w:rsidR="00433FE8" w:rsidRPr="007C71D3" w:rsidRDefault="00040F99" w:rsidP="0080525D">
      <w:pPr>
        <w:jc w:val="center"/>
        <w:rPr>
          <w:b/>
          <w:i/>
          <w:sz w:val="32"/>
          <w:szCs w:val="32"/>
          <w:lang w:val="fr-CA"/>
        </w:rPr>
      </w:pPr>
      <w:r w:rsidRPr="0080525D">
        <w:rPr>
          <w:lang w:val="fr-CA"/>
        </w:rPr>
        <w:br w:type="page"/>
      </w:r>
      <w:r w:rsidR="007C71D3" w:rsidRPr="007C71D3">
        <w:rPr>
          <w:b/>
          <w:i/>
          <w:sz w:val="32"/>
          <w:szCs w:val="32"/>
          <w:lang w:val="fr-CA"/>
        </w:rPr>
        <w:lastRenderedPageBreak/>
        <w:t>Jobs</w:t>
      </w:r>
    </w:p>
    <w:p w:rsidR="0080525D" w:rsidRPr="006B191F" w:rsidRDefault="00E55F12" w:rsidP="009955E5">
      <w:pPr>
        <w:rPr>
          <w:sz w:val="28"/>
          <w:szCs w:val="28"/>
        </w:rPr>
      </w:pPr>
      <w:r w:rsidRPr="006B191F">
        <w:rPr>
          <w:sz w:val="28"/>
          <w:szCs w:val="28"/>
        </w:rPr>
        <w:t xml:space="preserve">The class should be divided into groups of 6 students per group.  Each group can take turns to be in front the SKYPE screen. </w:t>
      </w:r>
      <w:r w:rsidR="006B191F">
        <w:rPr>
          <w:sz w:val="28"/>
          <w:szCs w:val="28"/>
        </w:rPr>
        <w:t xml:space="preserve"> A</w:t>
      </w:r>
      <w:r w:rsidRPr="006B191F">
        <w:rPr>
          <w:sz w:val="28"/>
          <w:szCs w:val="28"/>
        </w:rPr>
        <w:t xml:space="preserve">ll students need to actively research, record information, questions </w:t>
      </w:r>
      <w:r w:rsidR="006B191F" w:rsidRPr="006B191F">
        <w:rPr>
          <w:sz w:val="28"/>
          <w:szCs w:val="28"/>
        </w:rPr>
        <w:t>(“</w:t>
      </w:r>
      <w:r w:rsidR="007C71D3">
        <w:rPr>
          <w:sz w:val="28"/>
          <w:szCs w:val="28"/>
        </w:rPr>
        <w:t>Our</w:t>
      </w:r>
      <w:r w:rsidR="006B191F" w:rsidRPr="006B191F">
        <w:rPr>
          <w:sz w:val="28"/>
          <w:szCs w:val="28"/>
        </w:rPr>
        <w:t xml:space="preserve"> Questions”) </w:t>
      </w:r>
      <w:r w:rsidRPr="006B191F">
        <w:rPr>
          <w:sz w:val="28"/>
          <w:szCs w:val="28"/>
        </w:rPr>
        <w:t xml:space="preserve">and be in dialogue with the group in charge of asking and answering a question.  Your job is to work together with your group and other groups to </w:t>
      </w:r>
      <w:r w:rsidR="006B191F" w:rsidRPr="006B191F">
        <w:rPr>
          <w:sz w:val="28"/>
          <w:szCs w:val="28"/>
        </w:rPr>
        <w:t xml:space="preserve">locate </w:t>
      </w:r>
      <w:r w:rsidRPr="006B191F">
        <w:rPr>
          <w:sz w:val="28"/>
          <w:szCs w:val="28"/>
        </w:rPr>
        <w:t xml:space="preserve">the </w:t>
      </w:r>
      <w:r w:rsidR="006B191F" w:rsidRPr="006B191F">
        <w:rPr>
          <w:sz w:val="28"/>
          <w:szCs w:val="28"/>
        </w:rPr>
        <w:t xml:space="preserve">town or city of the </w:t>
      </w:r>
      <w:r w:rsidRPr="006B191F">
        <w:rPr>
          <w:sz w:val="28"/>
          <w:szCs w:val="28"/>
        </w:rPr>
        <w:t xml:space="preserve">other class before they find out </w:t>
      </w:r>
      <w:r w:rsidR="006B191F" w:rsidRPr="006B191F">
        <w:rPr>
          <w:sz w:val="28"/>
          <w:szCs w:val="28"/>
        </w:rPr>
        <w:t xml:space="preserve">the </w:t>
      </w:r>
      <w:r w:rsidRPr="006B191F">
        <w:rPr>
          <w:sz w:val="28"/>
          <w:szCs w:val="28"/>
        </w:rPr>
        <w:t>location</w:t>
      </w:r>
      <w:r w:rsidR="006B191F" w:rsidRPr="006B191F">
        <w:rPr>
          <w:sz w:val="28"/>
          <w:szCs w:val="28"/>
        </w:rPr>
        <w:t xml:space="preserve"> of your town or city</w:t>
      </w:r>
      <w:r w:rsidRPr="006B191F">
        <w:rPr>
          <w:sz w:val="28"/>
          <w:szCs w:val="28"/>
        </w:rPr>
        <w:t>.  The challenge begins with a rock-paper-</w:t>
      </w:r>
      <w:r w:rsidR="006B191F" w:rsidRPr="006B191F">
        <w:rPr>
          <w:sz w:val="28"/>
          <w:szCs w:val="28"/>
        </w:rPr>
        <w:t>scissors by the first greeter.</w:t>
      </w:r>
      <w:r w:rsidR="006B191F">
        <w:rPr>
          <w:sz w:val="28"/>
          <w:szCs w:val="28"/>
        </w:rPr>
        <w:t xml:space="preserve">  Here are specific roles that one student needs to be assigned in each group: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40F99" w:rsidRPr="00B85BF3" w:rsidTr="00040F99">
        <w:tc>
          <w:tcPr>
            <w:tcW w:w="5508" w:type="dxa"/>
          </w:tcPr>
          <w:p w:rsidR="00B76D0E" w:rsidRPr="006B191F" w:rsidRDefault="007C71D3" w:rsidP="0080525D">
            <w:pPr>
              <w:rPr>
                <w:b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Greeter</w:t>
            </w:r>
            <w:r w:rsidR="00B76D0E" w:rsidRPr="006B191F">
              <w:rPr>
                <w:b/>
                <w:i/>
                <w:sz w:val="32"/>
                <w:szCs w:val="32"/>
              </w:rPr>
              <w:t>:</w:t>
            </w:r>
            <w:r w:rsidR="009D63BC">
              <w:rPr>
                <w:noProof/>
                <w:lang w:eastAsia="en-CA"/>
              </w:rPr>
              <w:t xml:space="preserve"> </w:t>
            </w:r>
          </w:p>
          <w:p w:rsidR="00B76D0E" w:rsidRPr="00207519" w:rsidRDefault="0080525D" w:rsidP="0080525D">
            <w:pPr>
              <w:rPr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4CE307C1" wp14:editId="3CAD4903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39370</wp:posOffset>
                  </wp:positionV>
                  <wp:extent cx="1323975" cy="861695"/>
                  <wp:effectExtent l="0" t="0" r="9525" b="0"/>
                  <wp:wrapSquare wrapText="bothSides"/>
                  <wp:docPr id="17" name="Picture 17" descr="http://richdigirolamo.com/wp-content/uploads/2012/06/Greeter-6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chdigirolamo.com/wp-content/uploads/2012/06/Greeter-6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91F" w:rsidRPr="006B191F">
              <w:rPr>
                <w:sz w:val="28"/>
                <w:szCs w:val="28"/>
              </w:rPr>
              <w:t xml:space="preserve">The greeter is responsible to </w:t>
            </w:r>
            <w:r w:rsidR="006B191F">
              <w:rPr>
                <w:sz w:val="28"/>
                <w:szCs w:val="28"/>
              </w:rPr>
              <w:t>introduce the class</w:t>
            </w:r>
            <w:r w:rsidR="006B191F" w:rsidRPr="006B191F">
              <w:rPr>
                <w:sz w:val="28"/>
                <w:szCs w:val="28"/>
              </w:rPr>
              <w:t>,</w:t>
            </w:r>
            <w:r w:rsidR="006B191F">
              <w:rPr>
                <w:sz w:val="28"/>
                <w:szCs w:val="28"/>
              </w:rPr>
              <w:t xml:space="preserve"> make</w:t>
            </w:r>
            <w:r w:rsidR="006B191F" w:rsidRPr="006B191F">
              <w:rPr>
                <w:sz w:val="28"/>
                <w:szCs w:val="28"/>
              </w:rPr>
              <w:t xml:space="preserve"> transitions and bring closure to the SKYPE conversation. </w:t>
            </w:r>
            <w:r w:rsidR="006B191F">
              <w:rPr>
                <w:sz w:val="28"/>
                <w:szCs w:val="28"/>
              </w:rPr>
              <w:t xml:space="preserve"> </w:t>
            </w:r>
            <w:r w:rsidR="006B191F" w:rsidRPr="006B191F">
              <w:rPr>
                <w:sz w:val="28"/>
                <w:szCs w:val="28"/>
              </w:rPr>
              <w:t>Brainstorm some questions that you would like to know for the end of the SKYPE call.</w:t>
            </w:r>
          </w:p>
          <w:p w:rsidR="006B191F" w:rsidRPr="007C71D3" w:rsidRDefault="006B191F" w:rsidP="0080525D">
            <w:pPr>
              <w:rPr>
                <w:sz w:val="28"/>
                <w:szCs w:val="28"/>
              </w:rPr>
            </w:pPr>
            <w:r w:rsidRPr="007C71D3">
              <w:rPr>
                <w:b/>
                <w:sz w:val="28"/>
                <w:szCs w:val="28"/>
              </w:rPr>
              <w:t>Tools</w:t>
            </w:r>
            <w:r w:rsidR="00B85BF3" w:rsidRPr="007C71D3">
              <w:rPr>
                <w:b/>
                <w:sz w:val="28"/>
                <w:szCs w:val="28"/>
              </w:rPr>
              <w:t> </w:t>
            </w:r>
            <w:r w:rsidR="00B76D0E" w:rsidRPr="007C71D3">
              <w:rPr>
                <w:b/>
                <w:sz w:val="28"/>
                <w:szCs w:val="28"/>
              </w:rPr>
              <w:t>:</w:t>
            </w:r>
            <w:r w:rsidR="00B76D0E" w:rsidRPr="007C71D3">
              <w:rPr>
                <w:sz w:val="28"/>
                <w:szCs w:val="28"/>
              </w:rPr>
              <w:t xml:space="preserve"> </w:t>
            </w:r>
            <w:r w:rsidR="009C4D54" w:rsidRPr="007C71D3">
              <w:rPr>
                <w:sz w:val="28"/>
                <w:szCs w:val="28"/>
              </w:rPr>
              <w:t>« </w:t>
            </w:r>
            <w:r w:rsidR="007C71D3" w:rsidRPr="007C71D3">
              <w:rPr>
                <w:sz w:val="28"/>
                <w:szCs w:val="28"/>
              </w:rPr>
              <w:t xml:space="preserve">Your </w:t>
            </w:r>
            <w:r w:rsidR="007C71D3">
              <w:rPr>
                <w:sz w:val="28"/>
                <w:szCs w:val="28"/>
              </w:rPr>
              <w:t>T</w:t>
            </w:r>
            <w:r w:rsidR="007C71D3" w:rsidRPr="007C71D3">
              <w:rPr>
                <w:sz w:val="28"/>
                <w:szCs w:val="28"/>
              </w:rPr>
              <w:t>urn</w:t>
            </w:r>
            <w:r w:rsidR="00B85BF3" w:rsidRPr="007C71D3">
              <w:rPr>
                <w:sz w:val="28"/>
                <w:szCs w:val="28"/>
              </w:rPr>
              <w:t xml:space="preserve">» </w:t>
            </w:r>
            <w:r w:rsidRPr="007C71D3">
              <w:rPr>
                <w:sz w:val="28"/>
                <w:szCs w:val="28"/>
              </w:rPr>
              <w:t>&amp;</w:t>
            </w:r>
          </w:p>
          <w:p w:rsidR="00303463" w:rsidRPr="007C71D3" w:rsidRDefault="00B85BF3" w:rsidP="00303463">
            <w:pPr>
              <w:rPr>
                <w:sz w:val="28"/>
                <w:szCs w:val="28"/>
              </w:rPr>
            </w:pPr>
            <w:r w:rsidRPr="007C71D3">
              <w:rPr>
                <w:sz w:val="28"/>
                <w:szCs w:val="28"/>
              </w:rPr>
              <w:t>« </w:t>
            </w:r>
            <w:r w:rsidR="007C71D3" w:rsidRPr="007C71D3">
              <w:rPr>
                <w:sz w:val="28"/>
                <w:szCs w:val="28"/>
              </w:rPr>
              <w:t>Our Turn</w:t>
            </w:r>
            <w:r w:rsidRPr="007C71D3">
              <w:rPr>
                <w:sz w:val="28"/>
                <w:szCs w:val="28"/>
              </w:rPr>
              <w:t> »</w:t>
            </w:r>
            <w:r w:rsidR="007C71D3">
              <w:rPr>
                <w:sz w:val="28"/>
                <w:szCs w:val="28"/>
              </w:rPr>
              <w:t>, etc.</w:t>
            </w:r>
            <w:r w:rsidR="006B191F" w:rsidRPr="007C71D3">
              <w:rPr>
                <w:sz w:val="28"/>
                <w:szCs w:val="28"/>
              </w:rPr>
              <w:t xml:space="preserve"> signs</w:t>
            </w:r>
          </w:p>
          <w:p w:rsidR="00303463" w:rsidRPr="007C71D3" w:rsidRDefault="00303463" w:rsidP="00303463">
            <w:pPr>
              <w:rPr>
                <w:sz w:val="28"/>
                <w:szCs w:val="28"/>
              </w:rPr>
            </w:pPr>
          </w:p>
        </w:tc>
        <w:tc>
          <w:tcPr>
            <w:tcW w:w="5508" w:type="dxa"/>
          </w:tcPr>
          <w:p w:rsidR="00B76D0E" w:rsidRPr="00303463" w:rsidRDefault="007C71D3" w:rsidP="0080525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Tweeter</w:t>
            </w:r>
            <w:r w:rsidR="00B76D0E" w:rsidRPr="003214E4">
              <w:rPr>
                <w:b/>
                <w:i/>
                <w:sz w:val="32"/>
                <w:szCs w:val="32"/>
              </w:rPr>
              <w:t>:</w:t>
            </w:r>
            <w:r w:rsidR="009D63BC" w:rsidRPr="003214E4">
              <w:rPr>
                <w:i/>
                <w:noProof/>
                <w:lang w:eastAsia="en-CA"/>
              </w:rPr>
              <w:t xml:space="preserve"> </w:t>
            </w:r>
          </w:p>
          <w:p w:rsidR="00040F99" w:rsidRPr="0080525D" w:rsidRDefault="00303463" w:rsidP="0080525D">
            <w:pPr>
              <w:rPr>
                <w:sz w:val="28"/>
                <w:szCs w:val="28"/>
              </w:rPr>
            </w:pPr>
            <w:r w:rsidRPr="0080525D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2576" behindDoc="0" locked="0" layoutInCell="1" allowOverlap="1" wp14:anchorId="3E8322BE" wp14:editId="47D8A153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-248920</wp:posOffset>
                  </wp:positionV>
                  <wp:extent cx="1092200" cy="962025"/>
                  <wp:effectExtent l="0" t="0" r="0" b="9525"/>
                  <wp:wrapSquare wrapText="bothSides"/>
                  <wp:docPr id="20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91F" w:rsidRPr="006B191F">
              <w:rPr>
                <w:sz w:val="28"/>
                <w:szCs w:val="28"/>
              </w:rPr>
              <w:t xml:space="preserve">The tweeter communicates messages with the rest of the group and with other tweeters of the class so that relevant information and potential questions are communicated with the questioner or </w:t>
            </w:r>
            <w:r w:rsidR="003214E4">
              <w:rPr>
                <w:sz w:val="28"/>
                <w:szCs w:val="28"/>
              </w:rPr>
              <w:t>responder</w:t>
            </w:r>
            <w:r w:rsidR="006B191F">
              <w:rPr>
                <w:sz w:val="28"/>
                <w:szCs w:val="28"/>
              </w:rPr>
              <w:t>.</w:t>
            </w:r>
            <w:r w:rsidR="00B76D0E" w:rsidRPr="006B191F">
              <w:rPr>
                <w:sz w:val="28"/>
                <w:szCs w:val="28"/>
              </w:rPr>
              <w:t xml:space="preserve"> </w:t>
            </w:r>
            <w:r w:rsidR="003214E4">
              <w:rPr>
                <w:sz w:val="28"/>
                <w:szCs w:val="28"/>
              </w:rPr>
              <w:t xml:space="preserve"> </w:t>
            </w:r>
            <w:r w:rsidR="00B76D0E" w:rsidRPr="0080525D">
              <w:rPr>
                <w:sz w:val="28"/>
                <w:szCs w:val="28"/>
              </w:rPr>
              <w:t>(Today’s Meet</w:t>
            </w:r>
            <w:r w:rsidR="0080525D" w:rsidRPr="008052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website: </w:t>
            </w:r>
            <w:hyperlink r:id="rId42" w:history="1">
              <w:r w:rsidR="0080525D" w:rsidRPr="00EF5937">
                <w:rPr>
                  <w:rStyle w:val="Hyperlink"/>
                  <w:sz w:val="28"/>
                  <w:szCs w:val="28"/>
                </w:rPr>
                <w:t>https://todaysmeet.com/</w:t>
              </w:r>
            </w:hyperlink>
            <w:r w:rsidR="00FF1CBB">
              <w:rPr>
                <w:rStyle w:val="Hyperlink"/>
                <w:sz w:val="28"/>
                <w:szCs w:val="28"/>
              </w:rPr>
              <w:t>_____</w:t>
            </w:r>
            <w:r w:rsidR="00B76D0E" w:rsidRPr="0080525D">
              <w:rPr>
                <w:sz w:val="28"/>
                <w:szCs w:val="28"/>
              </w:rPr>
              <w:t>)</w:t>
            </w:r>
            <w:r w:rsidR="00B85BF3" w:rsidRPr="0080525D">
              <w:rPr>
                <w:sz w:val="28"/>
                <w:szCs w:val="28"/>
              </w:rPr>
              <w:t>.</w:t>
            </w:r>
          </w:p>
          <w:p w:rsidR="00B76D0E" w:rsidRPr="00B85BF3" w:rsidRDefault="006B191F" w:rsidP="006B191F">
            <w:pPr>
              <w:rPr>
                <w:sz w:val="32"/>
                <w:szCs w:val="32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B85BF3" w:rsidRPr="0080525D">
              <w:rPr>
                <w:b/>
                <w:sz w:val="28"/>
                <w:szCs w:val="28"/>
                <w:lang w:val="fr-CA"/>
              </w:rPr>
              <w:t> </w:t>
            </w:r>
            <w:r w:rsidR="00B76D0E" w:rsidRPr="0080525D">
              <w:rPr>
                <w:b/>
                <w:sz w:val="28"/>
                <w:szCs w:val="28"/>
                <w:lang w:val="fr-CA"/>
              </w:rPr>
              <w:t>:</w:t>
            </w:r>
            <w:r w:rsidR="00B76D0E" w:rsidRPr="0080525D">
              <w:rPr>
                <w:sz w:val="28"/>
                <w:szCs w:val="28"/>
                <w:lang w:val="fr-C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CA"/>
              </w:rPr>
              <w:t>laptop</w:t>
            </w:r>
            <w:proofErr w:type="spellEnd"/>
          </w:p>
        </w:tc>
      </w:tr>
      <w:tr w:rsidR="00040F99" w:rsidRPr="003308C3" w:rsidTr="00040F99">
        <w:tc>
          <w:tcPr>
            <w:tcW w:w="5508" w:type="dxa"/>
          </w:tcPr>
          <w:p w:rsidR="00B85BF3" w:rsidRPr="00303463" w:rsidRDefault="007C71D3" w:rsidP="0080525D">
            <w:pPr>
              <w:rPr>
                <w:b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Google </w:t>
            </w:r>
            <w:proofErr w:type="spellStart"/>
            <w:r>
              <w:rPr>
                <w:b/>
                <w:i/>
                <w:sz w:val="32"/>
                <w:szCs w:val="32"/>
              </w:rPr>
              <w:t>Earther</w:t>
            </w:r>
            <w:proofErr w:type="spellEnd"/>
            <w:r w:rsidR="00B85BF3" w:rsidRPr="00303463">
              <w:rPr>
                <w:b/>
                <w:i/>
                <w:sz w:val="32"/>
                <w:szCs w:val="32"/>
              </w:rPr>
              <w:t>:</w:t>
            </w:r>
            <w:r w:rsidR="009D63BC" w:rsidRPr="00303463">
              <w:rPr>
                <w:i/>
                <w:noProof/>
                <w:lang w:eastAsia="en-CA"/>
              </w:rPr>
              <w:t xml:space="preserve"> </w:t>
            </w:r>
          </w:p>
          <w:p w:rsidR="0080525D" w:rsidRPr="00303463" w:rsidRDefault="00303463" w:rsidP="0080525D">
            <w:pPr>
              <w:rPr>
                <w:b/>
                <w:sz w:val="28"/>
                <w:szCs w:val="28"/>
              </w:rPr>
            </w:pPr>
            <w:r w:rsidRPr="0080525D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3600" behindDoc="0" locked="0" layoutInCell="1" allowOverlap="1" wp14:anchorId="2D64536B" wp14:editId="7CE0F567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-241300</wp:posOffset>
                  </wp:positionV>
                  <wp:extent cx="1133475" cy="755650"/>
                  <wp:effectExtent l="0" t="0" r="9525" b="6350"/>
                  <wp:wrapSquare wrapText="bothSides"/>
                  <wp:docPr id="21" name="Picture 21" descr="http://dehayf5mhw1h7.cloudfront.net/wp-content/uploads/sites/116/2015/04/01055810/Google-Earth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hayf5mhw1h7.cloudfront.net/wp-content/uploads/sites/116/2015/04/01055810/Google-Earth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The Google </w:t>
            </w:r>
            <w:proofErr w:type="spellStart"/>
            <w:r>
              <w:rPr>
                <w:sz w:val="28"/>
                <w:szCs w:val="28"/>
              </w:rPr>
              <w:t>Earther</w:t>
            </w:r>
            <w:proofErr w:type="spellEnd"/>
            <w:r>
              <w:rPr>
                <w:sz w:val="28"/>
                <w:szCs w:val="28"/>
              </w:rPr>
              <w:t xml:space="preserve"> uses Google Earth </w:t>
            </w:r>
            <w:r w:rsidR="007C71D3">
              <w:rPr>
                <w:sz w:val="28"/>
                <w:szCs w:val="28"/>
              </w:rPr>
              <w:t xml:space="preserve">and </w:t>
            </w:r>
            <w:r w:rsidR="001931ED">
              <w:rPr>
                <w:sz w:val="28"/>
                <w:szCs w:val="28"/>
              </w:rPr>
              <w:t xml:space="preserve">the even better site, </w:t>
            </w:r>
            <w:r w:rsidR="007C71D3" w:rsidRPr="001931ED">
              <w:rPr>
                <w:b/>
                <w:sz w:val="28"/>
                <w:szCs w:val="28"/>
              </w:rPr>
              <w:t>Google Maps</w:t>
            </w:r>
            <w:r w:rsidR="007C71D3">
              <w:rPr>
                <w:sz w:val="28"/>
                <w:szCs w:val="28"/>
              </w:rPr>
              <w:t xml:space="preserve"> </w:t>
            </w:r>
            <w:r w:rsidR="001931ED">
              <w:rPr>
                <w:sz w:val="28"/>
                <w:szCs w:val="28"/>
              </w:rPr>
              <w:t>(</w:t>
            </w:r>
            <w:hyperlink r:id="rId44" w:history="1">
              <w:r w:rsidR="001931ED" w:rsidRPr="0041007B">
                <w:rPr>
                  <w:rStyle w:val="Hyperlink"/>
                  <w:sz w:val="28"/>
                  <w:szCs w:val="28"/>
                </w:rPr>
                <w:t>https://www.google.ca/maps</w:t>
              </w:r>
            </w:hyperlink>
            <w:r w:rsidR="001931E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to locate and incrementally zoom into the l</w:t>
            </w:r>
            <w:r w:rsidR="00207519">
              <w:rPr>
                <w:sz w:val="28"/>
                <w:szCs w:val="28"/>
              </w:rPr>
              <w:t>ocation of the other class with</w:t>
            </w:r>
            <w:r>
              <w:rPr>
                <w:sz w:val="28"/>
                <w:szCs w:val="28"/>
              </w:rPr>
              <w:t xml:space="preserve"> hints and information provided during the conversation.</w:t>
            </w:r>
          </w:p>
          <w:p w:rsidR="003214E4" w:rsidRPr="003308C3" w:rsidRDefault="00303463" w:rsidP="001931ED">
            <w:pPr>
              <w:rPr>
                <w:sz w:val="32"/>
                <w:szCs w:val="32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B85BF3" w:rsidRPr="0080525D">
              <w:rPr>
                <w:b/>
                <w:sz w:val="28"/>
                <w:szCs w:val="28"/>
                <w:lang w:val="fr-CA"/>
              </w:rPr>
              <w:t>:</w:t>
            </w:r>
            <w:r w:rsidR="00B85BF3" w:rsidRPr="0080525D">
              <w:rPr>
                <w:sz w:val="28"/>
                <w:szCs w:val="28"/>
                <w:lang w:val="fr-C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CA"/>
              </w:rPr>
              <w:t>laptop</w:t>
            </w:r>
            <w:proofErr w:type="spellEnd"/>
          </w:p>
        </w:tc>
        <w:tc>
          <w:tcPr>
            <w:tcW w:w="5508" w:type="dxa"/>
          </w:tcPr>
          <w:p w:rsidR="00B85BF3" w:rsidRPr="00207519" w:rsidRDefault="007C71D3" w:rsidP="0080525D">
            <w:pPr>
              <w:rPr>
                <w:b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Atlas Checker</w:t>
            </w:r>
            <w:r w:rsidR="00B85BF3" w:rsidRPr="00207519">
              <w:rPr>
                <w:b/>
                <w:i/>
                <w:sz w:val="32"/>
                <w:szCs w:val="32"/>
              </w:rPr>
              <w:t>:</w:t>
            </w:r>
            <w:r w:rsidR="009D63BC" w:rsidRPr="00207519">
              <w:rPr>
                <w:i/>
                <w:noProof/>
                <w:lang w:eastAsia="en-CA"/>
              </w:rPr>
              <w:t xml:space="preserve"> </w:t>
            </w:r>
          </w:p>
          <w:p w:rsidR="00303463" w:rsidRPr="00303463" w:rsidRDefault="001931ED" w:rsidP="0080525D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701248" behindDoc="1" locked="0" layoutInCell="1" allowOverlap="1" wp14:anchorId="251BF6F2" wp14:editId="3CDD649A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-191135</wp:posOffset>
                  </wp:positionV>
                  <wp:extent cx="857885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104" y="21438"/>
                      <wp:lineTo x="21104" y="0"/>
                      <wp:lineTo x="0" y="0"/>
                    </wp:wrapPolygon>
                  </wp:wrapTight>
                  <wp:docPr id="2532" name="Picture 2532" descr="http://brilliantmaps.com/wp-content/uploads/Nat-Geo-Atlas-of-the-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rilliantmaps.com/wp-content/uploads/Nat-Geo-Atlas-of-the-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3463" w:rsidRPr="00303463">
              <w:rPr>
                <w:sz w:val="28"/>
                <w:szCs w:val="28"/>
              </w:rPr>
              <w:t xml:space="preserve">The atlas checker uses the atlas and its index to locate </w:t>
            </w:r>
            <w:r w:rsidR="00207519">
              <w:rPr>
                <w:sz w:val="28"/>
                <w:szCs w:val="28"/>
              </w:rPr>
              <w:t>the other class with</w:t>
            </w:r>
            <w:r w:rsidR="00303463">
              <w:rPr>
                <w:sz w:val="28"/>
                <w:szCs w:val="28"/>
              </w:rPr>
              <w:t xml:space="preserve"> hints and information provided during the conversation.</w:t>
            </w:r>
          </w:p>
          <w:p w:rsidR="001931ED" w:rsidRPr="001931ED" w:rsidRDefault="001931ED" w:rsidP="0080525D">
            <w:pPr>
              <w:rPr>
                <w:b/>
                <w:sz w:val="28"/>
                <w:szCs w:val="28"/>
              </w:rPr>
            </w:pPr>
          </w:p>
          <w:p w:rsidR="001931ED" w:rsidRPr="001931ED" w:rsidRDefault="001931ED" w:rsidP="0080525D">
            <w:pPr>
              <w:rPr>
                <w:b/>
                <w:sz w:val="28"/>
                <w:szCs w:val="28"/>
              </w:rPr>
            </w:pPr>
          </w:p>
          <w:p w:rsidR="0080525D" w:rsidRPr="00303463" w:rsidRDefault="00303463" w:rsidP="0080525D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 xml:space="preserve">Tools : </w:t>
            </w:r>
            <w:r>
              <w:rPr>
                <w:sz w:val="28"/>
                <w:szCs w:val="28"/>
                <w:lang w:val="fr-CA"/>
              </w:rPr>
              <w:t xml:space="preserve">world </w:t>
            </w:r>
            <w:proofErr w:type="spellStart"/>
            <w:r>
              <w:rPr>
                <w:sz w:val="28"/>
                <w:szCs w:val="28"/>
                <w:lang w:val="fr-CA"/>
              </w:rPr>
              <w:t>atlases</w:t>
            </w:r>
            <w:proofErr w:type="spellEnd"/>
          </w:p>
        </w:tc>
      </w:tr>
      <w:tr w:rsidR="00040F99" w:rsidRPr="003214E4" w:rsidTr="00040F99">
        <w:tc>
          <w:tcPr>
            <w:tcW w:w="5508" w:type="dxa"/>
          </w:tcPr>
          <w:p w:rsidR="003308C3" w:rsidRPr="00207519" w:rsidRDefault="009D63BC" w:rsidP="0080525D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5648" behindDoc="0" locked="0" layoutInCell="1" allowOverlap="1" wp14:anchorId="333E54E1" wp14:editId="794AF967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1270</wp:posOffset>
                  </wp:positionV>
                  <wp:extent cx="624840" cy="1524000"/>
                  <wp:effectExtent l="0" t="0" r="3810" b="0"/>
                  <wp:wrapSquare wrapText="bothSides"/>
                  <wp:docPr id="23" name="Picture 23" descr="https://thehonestone.files.wordpress.com/2011/11/questio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ehonestone.files.wordpress.com/2011/11/questio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71D3">
              <w:rPr>
                <w:b/>
                <w:i/>
                <w:sz w:val="32"/>
                <w:szCs w:val="32"/>
              </w:rPr>
              <w:t>Questioner</w:t>
            </w:r>
            <w:r w:rsidR="003308C3" w:rsidRPr="00207519">
              <w:rPr>
                <w:b/>
                <w:i/>
                <w:sz w:val="32"/>
                <w:szCs w:val="32"/>
              </w:rPr>
              <w:t>:</w:t>
            </w:r>
            <w:r w:rsidRPr="00207519">
              <w:rPr>
                <w:noProof/>
                <w:lang w:eastAsia="en-CA"/>
              </w:rPr>
              <w:t xml:space="preserve"> </w:t>
            </w:r>
          </w:p>
          <w:p w:rsidR="003308C3" w:rsidRPr="00207519" w:rsidRDefault="003214E4" w:rsidP="0080525D">
            <w:pPr>
              <w:rPr>
                <w:sz w:val="28"/>
                <w:szCs w:val="28"/>
              </w:rPr>
            </w:pPr>
            <w:r w:rsidRPr="003214E4">
              <w:rPr>
                <w:sz w:val="28"/>
                <w:szCs w:val="28"/>
              </w:rPr>
              <w:t>The questioner records and asks the question that the group wants</w:t>
            </w:r>
            <w:r>
              <w:rPr>
                <w:sz w:val="28"/>
                <w:szCs w:val="28"/>
              </w:rPr>
              <w:t xml:space="preserve"> to ask in order to elicit a</w:t>
            </w:r>
            <w:r w:rsidR="00207519">
              <w:rPr>
                <w:sz w:val="28"/>
                <w:szCs w:val="28"/>
              </w:rPr>
              <w:t>n answer</w:t>
            </w:r>
            <w:r>
              <w:rPr>
                <w:sz w:val="28"/>
                <w:szCs w:val="28"/>
              </w:rPr>
              <w:t xml:space="preserve"> “</w:t>
            </w:r>
            <w:r w:rsidR="007C71D3">
              <w:rPr>
                <w:sz w:val="28"/>
                <w:szCs w:val="28"/>
              </w:rPr>
              <w:t>yes</w:t>
            </w:r>
            <w:r>
              <w:rPr>
                <w:sz w:val="28"/>
                <w:szCs w:val="28"/>
              </w:rPr>
              <w:t>”</w:t>
            </w:r>
            <w:r w:rsidRPr="003214E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”</w:t>
            </w:r>
            <w:r w:rsidRPr="003214E4">
              <w:rPr>
                <w:sz w:val="28"/>
                <w:szCs w:val="28"/>
              </w:rPr>
              <w:t>no</w:t>
            </w:r>
            <w:r w:rsidR="00207519">
              <w:rPr>
                <w:sz w:val="28"/>
                <w:szCs w:val="28"/>
              </w:rPr>
              <w:t>.”</w:t>
            </w:r>
            <w:r w:rsidRPr="003214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3214E4">
              <w:rPr>
                <w:sz w:val="28"/>
                <w:szCs w:val="28"/>
              </w:rPr>
              <w:t xml:space="preserve">Begin with broad geography questions before asking specific regional or best guess questions. </w:t>
            </w:r>
            <w:r>
              <w:rPr>
                <w:sz w:val="28"/>
                <w:szCs w:val="28"/>
              </w:rPr>
              <w:t xml:space="preserve"> </w:t>
            </w:r>
          </w:p>
          <w:p w:rsidR="009C4D54" w:rsidRDefault="003214E4" w:rsidP="0080525D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9C4D54" w:rsidRPr="009C4D54">
              <w:rPr>
                <w:b/>
                <w:sz w:val="28"/>
                <w:szCs w:val="28"/>
                <w:lang w:val="fr-CA"/>
              </w:rPr>
              <w:t> :</w:t>
            </w:r>
            <w:r w:rsidR="009C4D54">
              <w:rPr>
                <w:sz w:val="28"/>
                <w:szCs w:val="28"/>
                <w:lang w:val="fr-CA"/>
              </w:rPr>
              <w:t xml:space="preserve"> </w:t>
            </w:r>
          </w:p>
          <w:p w:rsidR="00040F99" w:rsidRPr="003308C3" w:rsidRDefault="00040F99" w:rsidP="0080525D">
            <w:pPr>
              <w:rPr>
                <w:sz w:val="32"/>
                <w:szCs w:val="32"/>
                <w:lang w:val="fr-CA"/>
              </w:rPr>
            </w:pPr>
          </w:p>
        </w:tc>
        <w:tc>
          <w:tcPr>
            <w:tcW w:w="5508" w:type="dxa"/>
          </w:tcPr>
          <w:p w:rsidR="003308C3" w:rsidRPr="003214E4" w:rsidRDefault="007C71D3" w:rsidP="0080525D">
            <w:pPr>
              <w:rPr>
                <w:b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Responder</w:t>
            </w:r>
            <w:r w:rsidR="003308C3" w:rsidRPr="00207519">
              <w:rPr>
                <w:b/>
                <w:i/>
                <w:sz w:val="32"/>
                <w:szCs w:val="32"/>
              </w:rPr>
              <w:t>:</w:t>
            </w:r>
            <w:r w:rsidR="009D63BC" w:rsidRPr="00207519">
              <w:rPr>
                <w:noProof/>
                <w:lang w:eastAsia="en-CA"/>
              </w:rPr>
              <w:t xml:space="preserve"> </w:t>
            </w:r>
          </w:p>
          <w:p w:rsidR="00040F99" w:rsidRPr="007A73FE" w:rsidRDefault="003214E4" w:rsidP="0080525D">
            <w:pPr>
              <w:rPr>
                <w:sz w:val="28"/>
                <w:szCs w:val="28"/>
              </w:rPr>
            </w:pPr>
            <w:r w:rsidRPr="0080525D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6672" behindDoc="0" locked="0" layoutInCell="1" allowOverlap="1" wp14:anchorId="7C9325C8" wp14:editId="341D5A33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-246380</wp:posOffset>
                  </wp:positionV>
                  <wp:extent cx="781050" cy="781050"/>
                  <wp:effectExtent l="0" t="0" r="0" b="0"/>
                  <wp:wrapSquare wrapText="bothSides"/>
                  <wp:docPr id="25" name="Picture 25" descr="http://www.clipartkid.com/images/190/where-english-is-not-a-first-language-improving-your-speaking-u9AGr3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lipartkid.com/images/190/where-english-is-not-a-first-language-improving-your-speaking-u9AGr3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14E4">
              <w:rPr>
                <w:sz w:val="28"/>
                <w:szCs w:val="28"/>
              </w:rPr>
              <w:t>The responder records the questions asked by the other class, communicates the question with the tweeters in order to find out how to best answer the question.</w:t>
            </w:r>
            <w:r>
              <w:rPr>
                <w:sz w:val="28"/>
                <w:szCs w:val="28"/>
              </w:rPr>
              <w:t xml:space="preserve">  </w:t>
            </w:r>
            <w:r w:rsidRPr="007A73FE">
              <w:rPr>
                <w:sz w:val="28"/>
                <w:szCs w:val="28"/>
              </w:rPr>
              <w:t>Answer with “</w:t>
            </w:r>
            <w:r w:rsidR="007C71D3" w:rsidRPr="007A73FE">
              <w:rPr>
                <w:sz w:val="28"/>
                <w:szCs w:val="28"/>
              </w:rPr>
              <w:t>yes</w:t>
            </w:r>
            <w:r w:rsidRPr="007A73FE">
              <w:rPr>
                <w:sz w:val="28"/>
                <w:szCs w:val="28"/>
              </w:rPr>
              <w:t>”, “</w:t>
            </w:r>
            <w:r w:rsidR="007C71D3" w:rsidRPr="007A73FE">
              <w:rPr>
                <w:sz w:val="28"/>
                <w:szCs w:val="28"/>
              </w:rPr>
              <w:t>no” or</w:t>
            </w:r>
            <w:r w:rsidRPr="007A73FE">
              <w:rPr>
                <w:sz w:val="28"/>
                <w:szCs w:val="28"/>
              </w:rPr>
              <w:t xml:space="preserve"> “</w:t>
            </w:r>
            <w:r w:rsidR="007C71D3" w:rsidRPr="007A73FE">
              <w:rPr>
                <w:sz w:val="28"/>
                <w:szCs w:val="28"/>
              </w:rPr>
              <w:t>please repeat the question</w:t>
            </w:r>
            <w:r w:rsidRPr="007A73FE">
              <w:rPr>
                <w:sz w:val="28"/>
                <w:szCs w:val="28"/>
              </w:rPr>
              <w:t>.”</w:t>
            </w:r>
          </w:p>
          <w:p w:rsidR="003214E4" w:rsidRPr="007A73FE" w:rsidRDefault="003214E4" w:rsidP="0080525D">
            <w:pPr>
              <w:rPr>
                <w:b/>
                <w:sz w:val="28"/>
                <w:szCs w:val="28"/>
              </w:rPr>
            </w:pPr>
          </w:p>
          <w:p w:rsidR="009C4D54" w:rsidRPr="003214E4" w:rsidRDefault="003214E4" w:rsidP="0080525D">
            <w:pPr>
              <w:rPr>
                <w:sz w:val="28"/>
                <w:szCs w:val="28"/>
              </w:rPr>
            </w:pPr>
            <w:r w:rsidRPr="003214E4">
              <w:rPr>
                <w:b/>
                <w:sz w:val="28"/>
                <w:szCs w:val="28"/>
              </w:rPr>
              <w:t xml:space="preserve">Tools : </w:t>
            </w:r>
            <w:r w:rsidRPr="003214E4">
              <w:rPr>
                <w:sz w:val="28"/>
                <w:szCs w:val="28"/>
              </w:rPr>
              <w:t>books and information about your city/ town</w:t>
            </w:r>
          </w:p>
        </w:tc>
      </w:tr>
    </w:tbl>
    <w:p w:rsidR="00040F99" w:rsidRPr="003214E4" w:rsidRDefault="00040F99" w:rsidP="00FF1CBB">
      <w:pPr>
        <w:rPr>
          <w:sz w:val="32"/>
          <w:szCs w:val="32"/>
        </w:rPr>
      </w:pPr>
    </w:p>
    <w:sectPr w:rsidR="00040F99" w:rsidRPr="003214E4" w:rsidSect="002B6C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ng Soo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2136F"/>
    <w:multiLevelType w:val="hybridMultilevel"/>
    <w:tmpl w:val="B7F24464"/>
    <w:lvl w:ilvl="0" w:tplc="2E82835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8572C"/>
    <w:multiLevelType w:val="hybridMultilevel"/>
    <w:tmpl w:val="B7F24464"/>
    <w:lvl w:ilvl="0" w:tplc="2E82835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57"/>
    <w:rsid w:val="00017411"/>
    <w:rsid w:val="00040F99"/>
    <w:rsid w:val="000F143C"/>
    <w:rsid w:val="001931ED"/>
    <w:rsid w:val="001C3590"/>
    <w:rsid w:val="00207519"/>
    <w:rsid w:val="00267F5A"/>
    <w:rsid w:val="002834E4"/>
    <w:rsid w:val="002B6C4A"/>
    <w:rsid w:val="002F5302"/>
    <w:rsid w:val="00303463"/>
    <w:rsid w:val="003214E4"/>
    <w:rsid w:val="003308C3"/>
    <w:rsid w:val="00433FE8"/>
    <w:rsid w:val="005021D7"/>
    <w:rsid w:val="005D5CF0"/>
    <w:rsid w:val="005F7C0F"/>
    <w:rsid w:val="00602C59"/>
    <w:rsid w:val="006B191F"/>
    <w:rsid w:val="00747157"/>
    <w:rsid w:val="007A73FE"/>
    <w:rsid w:val="007C71D3"/>
    <w:rsid w:val="0080525D"/>
    <w:rsid w:val="008E100B"/>
    <w:rsid w:val="009955E5"/>
    <w:rsid w:val="00996A8F"/>
    <w:rsid w:val="009C4D54"/>
    <w:rsid w:val="009D63BC"/>
    <w:rsid w:val="00B149D1"/>
    <w:rsid w:val="00B76D0E"/>
    <w:rsid w:val="00B85BF3"/>
    <w:rsid w:val="00C811EA"/>
    <w:rsid w:val="00CE7CFA"/>
    <w:rsid w:val="00D007B1"/>
    <w:rsid w:val="00D84262"/>
    <w:rsid w:val="00E55F12"/>
    <w:rsid w:val="00E7763B"/>
    <w:rsid w:val="00E92384"/>
    <w:rsid w:val="00EA4C57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715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95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33FE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52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715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95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33FE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52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5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960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3115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762807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hyperlink" Target="https://todaysmeet.com/" TargetMode="External"/><Relationship Id="rId47" Type="http://schemas.openxmlformats.org/officeDocument/2006/relationships/image" Target="media/image40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www.google.ca/ma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8AECF26A.dotm</Template>
  <TotalTime>0</TotalTime>
  <Pages>6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#28 (Quesnel)</Company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Sturt</dc:creator>
  <cp:lastModifiedBy>Kevin Sturt</cp:lastModifiedBy>
  <cp:revision>2</cp:revision>
  <cp:lastPrinted>2017-04-10T15:30:00Z</cp:lastPrinted>
  <dcterms:created xsi:type="dcterms:W3CDTF">2017-04-10T17:36:00Z</dcterms:created>
  <dcterms:modified xsi:type="dcterms:W3CDTF">2017-04-10T17:36:00Z</dcterms:modified>
</cp:coreProperties>
</file>