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57" w:rsidRDefault="0074715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8"/>
        <w:gridCol w:w="1998"/>
      </w:tblGrid>
      <w:tr w:rsidR="00747157" w:rsidRPr="009C4D54" w:rsidTr="002F5302">
        <w:trPr>
          <w:trHeight w:val="1917"/>
        </w:trPr>
        <w:tc>
          <w:tcPr>
            <w:tcW w:w="7578" w:type="dxa"/>
          </w:tcPr>
          <w:p w:rsidR="00747157" w:rsidRPr="009C4D54" w:rsidRDefault="00747157" w:rsidP="002B6C4A">
            <w:pPr>
              <w:jc w:val="center"/>
              <w:rPr>
                <w:rFonts w:ascii="Trebuchet MS" w:hAnsi="Trebuchet MS"/>
                <w:b/>
                <w:sz w:val="52"/>
                <w:szCs w:val="52"/>
                <w:lang w:val="fr-CA"/>
              </w:rPr>
            </w:pPr>
            <w:r w:rsidRPr="009C4D54">
              <w:rPr>
                <w:rFonts w:ascii="Trebuchet MS" w:hAnsi="Trebuchet MS"/>
                <w:b/>
                <w:sz w:val="52"/>
                <w:szCs w:val="52"/>
                <w:lang w:val="fr-CA"/>
              </w:rPr>
              <w:t>SKYPE Mystère</w:t>
            </w:r>
          </w:p>
          <w:p w:rsidR="002B6C4A" w:rsidRPr="002F5302" w:rsidRDefault="005D5CF0">
            <w:pPr>
              <w:rPr>
                <w:rFonts w:ascii="Trebuchet MS" w:hAnsi="Trebuchet MS"/>
                <w:sz w:val="24"/>
                <w:szCs w:val="24"/>
              </w:rPr>
            </w:pPr>
            <w:r w:rsidRPr="009C4D54">
              <w:rPr>
                <w:rFonts w:ascii="Trebuchet MS" w:hAnsi="Trebuchet MS"/>
                <w:b/>
                <w:sz w:val="24"/>
                <w:szCs w:val="24"/>
                <w:lang w:val="fr-CA"/>
              </w:rPr>
              <w:t>Directives:</w:t>
            </w:r>
            <w:r w:rsidRPr="009C4D54">
              <w:rPr>
                <w:rFonts w:ascii="Trebuchet MS" w:hAnsi="Trebuchet MS"/>
                <w:sz w:val="24"/>
                <w:szCs w:val="24"/>
                <w:lang w:val="fr-CA"/>
              </w:rPr>
              <w:t xml:space="preserve"> Devinez quelle ville se trouve l’autre classe </w:t>
            </w:r>
            <w:r w:rsidR="0080525D" w:rsidRPr="009C4D54">
              <w:rPr>
                <w:rFonts w:ascii="Trebuchet MS" w:hAnsi="Trebuchet MS"/>
                <w:sz w:val="24"/>
                <w:szCs w:val="24"/>
                <w:lang w:val="fr-CA"/>
              </w:rPr>
              <w:t xml:space="preserve">pour </w:t>
            </w:r>
            <w:proofErr w:type="spellStart"/>
            <w:r w:rsidR="0080525D" w:rsidRPr="009C4D54">
              <w:rPr>
                <w:rFonts w:ascii="Trebuchet MS" w:hAnsi="Trebuchet MS"/>
                <w:sz w:val="24"/>
                <w:szCs w:val="24"/>
                <w:lang w:val="fr-CA"/>
              </w:rPr>
              <w:t>éliciter</w:t>
            </w:r>
            <w:proofErr w:type="spellEnd"/>
            <w:r w:rsidRPr="009C4D54">
              <w:rPr>
                <w:rFonts w:ascii="Trebuchet MS" w:hAnsi="Trebuchet MS"/>
                <w:sz w:val="24"/>
                <w:szCs w:val="24"/>
                <w:lang w:val="fr-CA"/>
              </w:rPr>
              <w:t xml:space="preserve"> les réponses</w:t>
            </w:r>
            <w:r w:rsidR="0080525D" w:rsidRPr="009C4D54">
              <w:rPr>
                <w:rFonts w:ascii="Trebuchet MS" w:hAnsi="Trebuchet MS"/>
                <w:sz w:val="24"/>
                <w:szCs w:val="24"/>
                <w:lang w:val="fr-CA"/>
              </w:rPr>
              <w:t xml:space="preserve"> de</w:t>
            </w:r>
            <w:r w:rsidRPr="009C4D54">
              <w:rPr>
                <w:rFonts w:ascii="Trebuchet MS" w:hAnsi="Trebuchet MS"/>
                <w:sz w:val="24"/>
                <w:szCs w:val="24"/>
                <w:lang w:val="fr-CA"/>
              </w:rPr>
              <w:t xml:space="preserve"> “oui” ou “non”</w:t>
            </w:r>
            <w:r w:rsidR="009955E5" w:rsidRPr="009C4D54">
              <w:rPr>
                <w:rFonts w:ascii="Trebuchet MS" w:hAnsi="Trebuchet MS"/>
                <w:sz w:val="24"/>
                <w:szCs w:val="24"/>
                <w:lang w:val="fr-CA"/>
              </w:rPr>
              <w:t>.</w:t>
            </w:r>
            <w:r w:rsidR="002F5302">
              <w:rPr>
                <w:rFonts w:ascii="Trebuchet MS" w:hAnsi="Trebuchet MS"/>
                <w:sz w:val="24"/>
                <w:szCs w:val="24"/>
                <w:lang w:val="fr-CA"/>
              </w:rPr>
              <w:t xml:space="preserve"> </w:t>
            </w:r>
            <w:r w:rsidR="002F5302" w:rsidRPr="002F5302">
              <w:rPr>
                <w:rFonts w:ascii="Trebuchet MS" w:hAnsi="Trebuchet MS"/>
                <w:i/>
                <w:sz w:val="24"/>
                <w:szCs w:val="24"/>
              </w:rPr>
              <w:t>Find out where the other class is located by asking questions that lead to yes/no answers.</w:t>
            </w:r>
          </w:p>
          <w:p w:rsidR="00747157" w:rsidRPr="009C4D54" w:rsidRDefault="00747157">
            <w:pPr>
              <w:rPr>
                <w:rFonts w:ascii="Trebuchet MS" w:hAnsi="Trebuchet MS"/>
                <w:sz w:val="32"/>
                <w:szCs w:val="32"/>
                <w:lang w:val="fr-CA"/>
              </w:rPr>
            </w:pPr>
            <w:r w:rsidRPr="009C4D54">
              <w:rPr>
                <w:rFonts w:ascii="Trebuchet MS" w:hAnsi="Trebuchet MS"/>
                <w:sz w:val="32"/>
                <w:szCs w:val="32"/>
                <w:lang w:val="fr-CA"/>
              </w:rPr>
              <w:t>Est-ce que vous êtes…</w:t>
            </w:r>
          </w:p>
        </w:tc>
        <w:tc>
          <w:tcPr>
            <w:tcW w:w="1998" w:type="dxa"/>
          </w:tcPr>
          <w:p w:rsidR="00747157" w:rsidRPr="009C4D54" w:rsidRDefault="00747157" w:rsidP="00996A8F">
            <w:pPr>
              <w:jc w:val="right"/>
              <w:rPr>
                <w:rFonts w:ascii="Trebuchet MS" w:hAnsi="Trebuchet MS"/>
              </w:rPr>
            </w:pPr>
            <w:r w:rsidRPr="009C4D54">
              <w:rPr>
                <w:rFonts w:ascii="Trebuchet MS" w:hAnsi="Trebuchet MS"/>
                <w:noProof/>
                <w:lang w:eastAsia="en-CA"/>
              </w:rPr>
              <w:drawing>
                <wp:inline distT="0" distB="0" distL="0" distR="0" wp14:anchorId="3CF0D660" wp14:editId="7E5CF53E">
                  <wp:extent cx="1114425" cy="1201302"/>
                  <wp:effectExtent l="0" t="0" r="0" b="0"/>
                  <wp:docPr id="3" name="Picture 3" descr="http://www.pjdeloche.com/images/Photo_articles_vrac/rose-des-vents-404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jdeloche.com/images/Photo_articles_vrac/rose-des-vents-404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157" w:rsidRPr="009C4D54" w:rsidRDefault="00747157" w:rsidP="00747157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9C4D54">
        <w:rPr>
          <w:rFonts w:ascii="Trebuchet MS" w:hAnsi="Trebuchet MS"/>
          <w:sz w:val="28"/>
          <w:szCs w:val="28"/>
        </w:rPr>
        <w:t>…</w:t>
      </w:r>
      <w:proofErr w:type="spellStart"/>
      <w:r w:rsidRPr="009C4D54">
        <w:rPr>
          <w:rFonts w:ascii="Trebuchet MS" w:hAnsi="Trebuchet MS"/>
          <w:sz w:val="28"/>
          <w:szCs w:val="28"/>
        </w:rPr>
        <w:t>dans</w:t>
      </w:r>
      <w:proofErr w:type="spellEnd"/>
      <w:r w:rsidRPr="009C4D54">
        <w:rPr>
          <w:rFonts w:ascii="Trebuchet MS" w:hAnsi="Trebuchet MS"/>
        </w:rPr>
        <w:t xml:space="preserve"> </w:t>
      </w:r>
      <w:proofErr w:type="spellStart"/>
      <w:r w:rsidRPr="009C4D54">
        <w:rPr>
          <w:rFonts w:ascii="Trebuchet MS" w:hAnsi="Trebuchet MS"/>
          <w:sz w:val="48"/>
          <w:szCs w:val="48"/>
        </w:rPr>
        <w:t>l’hemisphère</w:t>
      </w:r>
      <w:proofErr w:type="spellEnd"/>
      <w:r w:rsidRPr="009C4D54">
        <w:rPr>
          <w:rFonts w:ascii="Trebuchet MS" w:hAnsi="Trebuchet MS"/>
        </w:rPr>
        <w:t>…?</w:t>
      </w:r>
    </w:p>
    <w:tbl>
      <w:tblPr>
        <w:tblStyle w:val="TableGrid"/>
        <w:tblW w:w="11538" w:type="dxa"/>
        <w:tblLook w:val="04A0" w:firstRow="1" w:lastRow="0" w:firstColumn="1" w:lastColumn="0" w:noHBand="0" w:noVBand="1"/>
      </w:tblPr>
      <w:tblGrid>
        <w:gridCol w:w="18"/>
        <w:gridCol w:w="4770"/>
        <w:gridCol w:w="1926"/>
        <w:gridCol w:w="2862"/>
        <w:gridCol w:w="1962"/>
      </w:tblGrid>
      <w:tr w:rsidR="00747157" w:rsidTr="009C4D54">
        <w:trPr>
          <w:gridAfter w:val="1"/>
          <w:wAfter w:w="1962" w:type="dxa"/>
        </w:trPr>
        <w:tc>
          <w:tcPr>
            <w:tcW w:w="4788" w:type="dxa"/>
            <w:gridSpan w:val="2"/>
          </w:tcPr>
          <w:p w:rsidR="00747157" w:rsidRPr="002B6C4A" w:rsidRDefault="00747157">
            <w:pPr>
              <w:rPr>
                <w:b/>
              </w:rPr>
            </w:pPr>
            <w:r w:rsidRPr="002B6C4A">
              <w:rPr>
                <w:b/>
              </w:rPr>
              <w:t>Nord</w:t>
            </w:r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06D20795" wp14:editId="4279941A">
                  <wp:extent cx="2095500" cy="2095500"/>
                  <wp:effectExtent l="0" t="0" r="0" b="0"/>
                  <wp:docPr id="1" name="Picture 1" descr="https://upload.wikimedia.org/wikipedia/commons/thumb/e/e4/Northern_Hemisphere_LamAz.png/220px-North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4/Northern_Hemisphere_LamAz.png/220px-North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747157" w:rsidRPr="002B6C4A" w:rsidRDefault="00747157">
            <w:pPr>
              <w:rPr>
                <w:b/>
              </w:rPr>
            </w:pPr>
            <w:proofErr w:type="spellStart"/>
            <w:r w:rsidRPr="002B6C4A">
              <w:rPr>
                <w:b/>
              </w:rPr>
              <w:t>Sud</w:t>
            </w:r>
            <w:proofErr w:type="spellEnd"/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4D339365" wp14:editId="4EAA5D63">
                  <wp:extent cx="2095500" cy="2095500"/>
                  <wp:effectExtent l="0" t="0" r="0" b="0"/>
                  <wp:docPr id="2" name="Picture 2" descr="https://upload.wikimedia.org/wikipedia/commons/thumb/8/82/Southern_Hemisphere_LamAz.png/220px-South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8/82/Southern_Hemisphere_LamAz.png/220px-South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157" w:rsidTr="009C4D54">
        <w:trPr>
          <w:gridAfter w:val="1"/>
          <w:wAfter w:w="1962" w:type="dxa"/>
        </w:trPr>
        <w:tc>
          <w:tcPr>
            <w:tcW w:w="4788" w:type="dxa"/>
            <w:gridSpan w:val="2"/>
          </w:tcPr>
          <w:p w:rsidR="00747157" w:rsidRPr="002B6C4A" w:rsidRDefault="00747157">
            <w:pPr>
              <w:rPr>
                <w:b/>
              </w:rPr>
            </w:pPr>
            <w:proofErr w:type="spellStart"/>
            <w:r w:rsidRPr="002B6C4A">
              <w:rPr>
                <w:b/>
              </w:rPr>
              <w:t>Est</w:t>
            </w:r>
            <w:proofErr w:type="spellEnd"/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78CD74AE" wp14:editId="7D022F9E">
                  <wp:extent cx="2009775" cy="1876425"/>
                  <wp:effectExtent l="0" t="0" r="9525" b="9525"/>
                  <wp:docPr id="4" name="Picture 4" descr="https://upload.wikimedia.org/wikipedia/commons/thumb/e/ef/Eastern_Hemisphere_LamAz.png/240px-East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f/Eastern_Hemisphere_LamAz.png/240px-East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747157" w:rsidRPr="002B6C4A" w:rsidRDefault="00747157">
            <w:pPr>
              <w:rPr>
                <w:b/>
              </w:rPr>
            </w:pPr>
            <w:proofErr w:type="spellStart"/>
            <w:r w:rsidRPr="002B6C4A">
              <w:rPr>
                <w:b/>
              </w:rPr>
              <w:t>Ouest</w:t>
            </w:r>
            <w:proofErr w:type="spellEnd"/>
          </w:p>
          <w:p w:rsidR="00747157" w:rsidRDefault="00747157">
            <w:r>
              <w:rPr>
                <w:noProof/>
                <w:lang w:eastAsia="en-CA"/>
              </w:rPr>
              <w:drawing>
                <wp:inline distT="0" distB="0" distL="0" distR="0" wp14:anchorId="57E9BCB4" wp14:editId="3CF92C6B">
                  <wp:extent cx="1876425" cy="1876425"/>
                  <wp:effectExtent l="0" t="0" r="9525" b="9525"/>
                  <wp:docPr id="5" name="Picture 5" descr="https://upload.wikimedia.org/wikipedia/commons/thumb/6/6c/Western_Hemisphere_LamAz.png/250px-Western_Hemisphere_Lam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6/6c/Western_Hemisphere_LamAz.png/250px-Western_Hemisphere_Lam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CF0" w:rsidRPr="009D63BC" w:rsidTr="009C4D54">
        <w:trPr>
          <w:gridBefore w:val="1"/>
          <w:wBefore w:w="18" w:type="dxa"/>
        </w:trPr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CF0" w:rsidRPr="009C4D54" w:rsidRDefault="005D5CF0" w:rsidP="005D5CF0">
            <w:pPr>
              <w:ind w:left="360"/>
              <w:rPr>
                <w:rFonts w:ascii="Trebuchet MS" w:hAnsi="Trebuchet MS"/>
                <w:lang w:val="fr-CA"/>
              </w:rPr>
            </w:pPr>
            <w:r w:rsidRPr="009C4D54">
              <w:rPr>
                <w:rFonts w:ascii="Trebuchet MS" w:hAnsi="Trebuchet MS"/>
                <w:sz w:val="28"/>
                <w:szCs w:val="28"/>
                <w:lang w:val="fr-CA"/>
              </w:rPr>
              <w:t>2a) …dans</w:t>
            </w:r>
            <w:r w:rsidRPr="009C4D54">
              <w:rPr>
                <w:rFonts w:ascii="Trebuchet MS" w:hAnsi="Trebuchet MS"/>
                <w:lang w:val="fr-CA"/>
              </w:rPr>
              <w:t xml:space="preserve"> </w:t>
            </w:r>
            <w:r w:rsidR="009C4D54">
              <w:rPr>
                <w:rFonts w:ascii="Trebuchet MS" w:hAnsi="Trebuchet MS"/>
                <w:sz w:val="48"/>
                <w:szCs w:val="48"/>
                <w:lang w:val="fr-CA"/>
              </w:rPr>
              <w:t>le continent de l’</w:t>
            </w:r>
            <w:r w:rsidRPr="009C4D54">
              <w:rPr>
                <w:rFonts w:ascii="Trebuchet MS" w:hAnsi="Trebuchet MS"/>
                <w:lang w:val="fr-CA"/>
              </w:rPr>
              <w:t>…?</w:t>
            </w:r>
          </w:p>
          <w:p w:rsidR="005D5CF0" w:rsidRPr="009C4D54" w:rsidRDefault="005D5CF0" w:rsidP="005D5CF0">
            <w:pPr>
              <w:pStyle w:val="ListParagraph"/>
              <w:ind w:left="0"/>
              <w:rPr>
                <w:rFonts w:ascii="Trebuchet MS" w:hAnsi="Trebuchet MS"/>
                <w:sz w:val="28"/>
                <w:szCs w:val="28"/>
              </w:rPr>
            </w:pPr>
            <w:r w:rsidRPr="009C4D54">
              <w:rPr>
                <w:rFonts w:ascii="Trebuchet MS" w:hAnsi="Trebuchet MS"/>
                <w:noProof/>
                <w:lang w:eastAsia="en-CA"/>
              </w:rPr>
              <w:drawing>
                <wp:inline distT="0" distB="0" distL="0" distR="0" wp14:anchorId="25FBD26F" wp14:editId="48C4BAEC">
                  <wp:extent cx="4112439" cy="2257425"/>
                  <wp:effectExtent l="0" t="0" r="2540" b="0"/>
                  <wp:docPr id="6" name="Picture 6" descr="Image result for les conti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s contin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439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5CF0" w:rsidRDefault="005D5CF0" w:rsidP="009C4D54">
            <w:pPr>
              <w:rPr>
                <w:rFonts w:ascii="Trebuchet MS" w:hAnsi="Trebuchet MS"/>
                <w:sz w:val="28"/>
                <w:szCs w:val="28"/>
                <w:lang w:val="fr-CA"/>
              </w:rPr>
            </w:pPr>
            <w:r w:rsidRPr="009C4D54">
              <w:rPr>
                <w:rFonts w:ascii="Trebuchet MS" w:hAnsi="Trebuchet MS"/>
                <w:sz w:val="28"/>
                <w:szCs w:val="28"/>
                <w:lang w:val="fr-CA"/>
              </w:rPr>
              <w:t xml:space="preserve">2b) …sur une île dans </w:t>
            </w:r>
            <w:r w:rsidRPr="009C4D54">
              <w:rPr>
                <w:rFonts w:ascii="Trebuchet MS" w:hAnsi="Trebuchet MS"/>
                <w:sz w:val="40"/>
                <w:szCs w:val="40"/>
                <w:lang w:val="fr-CA"/>
              </w:rPr>
              <w:t xml:space="preserve">l’océan </w:t>
            </w:r>
            <w:r w:rsidRPr="009C4D54">
              <w:rPr>
                <w:rFonts w:ascii="Trebuchet MS" w:hAnsi="Trebuchet MS"/>
                <w:sz w:val="28"/>
                <w:szCs w:val="28"/>
                <w:lang w:val="fr-CA"/>
              </w:rPr>
              <w:t>…?</w:t>
            </w:r>
          </w:p>
          <w:p w:rsidR="009C4D54" w:rsidRPr="009C4D54" w:rsidRDefault="009C4D54" w:rsidP="009C4D54">
            <w:pPr>
              <w:rPr>
                <w:rFonts w:ascii="Trebuchet MS" w:hAnsi="Trebuchet MS"/>
                <w:sz w:val="28"/>
                <w:szCs w:val="28"/>
                <w:lang w:val="fr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7B8E8F" wp14:editId="05A70F91">
                  <wp:extent cx="2238375" cy="1981200"/>
                  <wp:effectExtent l="0" t="0" r="9525" b="0"/>
                  <wp:docPr id="2559" name="Picture 2559" descr="http://i4.istockimg.com/file_thumbview_approve/22066880/5/stock-illustration-22066880-island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4.istockimg.com/file_thumbview_approve/22066880/5/stock-illustration-22066880-island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1D7" w:rsidRPr="003A2B3B" w:rsidTr="00207519">
        <w:trPr>
          <w:gridBefore w:val="1"/>
          <w:wBefore w:w="18" w:type="dxa"/>
        </w:trPr>
        <w:tc>
          <w:tcPr>
            <w:tcW w:w="66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21D7" w:rsidRPr="009D63BC" w:rsidRDefault="005021D7" w:rsidP="00207519">
            <w:pPr>
              <w:ind w:left="720"/>
              <w:rPr>
                <w:sz w:val="36"/>
                <w:szCs w:val="36"/>
                <w:lang w:val="fr-CA"/>
              </w:rPr>
            </w:pPr>
            <w:r w:rsidRPr="009D63BC">
              <w:rPr>
                <w:sz w:val="36"/>
                <w:szCs w:val="36"/>
                <w:lang w:val="fr-CA"/>
              </w:rPr>
              <w:lastRenderedPageBreak/>
              <w:t xml:space="preserve">3) Est-ce que vous êtes …? </w:t>
            </w:r>
          </w:p>
          <w:p w:rsidR="005021D7" w:rsidRPr="009D63BC" w:rsidRDefault="005021D7" w:rsidP="00207519">
            <w:pPr>
              <w:ind w:left="720"/>
              <w:rPr>
                <w:sz w:val="28"/>
                <w:szCs w:val="28"/>
                <w:lang w:val="fr-CA"/>
              </w:rPr>
            </w:pPr>
          </w:p>
        </w:tc>
        <w:tc>
          <w:tcPr>
            <w:tcW w:w="4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21D7" w:rsidRPr="009D63BC" w:rsidRDefault="00AB203C" w:rsidP="00207519">
            <w:pPr>
              <w:ind w:left="360"/>
              <w:rPr>
                <w:sz w:val="28"/>
                <w:szCs w:val="28"/>
                <w:lang w:val="fr-CA"/>
              </w:rPr>
            </w:pPr>
            <w:r w:rsidRPr="009C4D54">
              <w:rPr>
                <w:rFonts w:ascii="Trebuchet MS" w:hAnsi="Trebuchet MS"/>
                <w:noProof/>
                <w:lang w:eastAsia="en-CA"/>
              </w:rPr>
              <w:drawing>
                <wp:inline distT="0" distB="0" distL="0" distR="0" wp14:anchorId="38ADD61E" wp14:editId="7FFC1D2D">
                  <wp:extent cx="533400" cy="574982"/>
                  <wp:effectExtent l="0" t="0" r="0" b="0"/>
                  <wp:docPr id="2926" name="Picture 2926" descr="http://www.pjdeloche.com/images/Photo_articles_vrac/rose-des-vents-404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jdeloche.com/images/Photo_articles_vrac/rose-des-vents-404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88" cy="58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179"/>
        <w:gridCol w:w="2196"/>
        <w:gridCol w:w="2151"/>
        <w:gridCol w:w="2113"/>
        <w:gridCol w:w="2181"/>
      </w:tblGrid>
      <w:tr w:rsidR="005021D7" w:rsidRPr="005C0831" w:rsidTr="00207519">
        <w:tc>
          <w:tcPr>
            <w:tcW w:w="10820" w:type="dxa"/>
            <w:gridSpan w:val="5"/>
            <w:tcBorders>
              <w:top w:val="nil"/>
              <w:left w:val="nil"/>
              <w:right w:val="nil"/>
            </w:tcBorders>
          </w:tcPr>
          <w:p w:rsidR="005021D7" w:rsidRPr="005C0831" w:rsidRDefault="005021D7" w:rsidP="00207519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b/>
                <w:sz w:val="24"/>
                <w:szCs w:val="24"/>
                <w:lang w:val="fr-FR"/>
              </w:rPr>
              <w:t xml:space="preserve">Les directions </w:t>
            </w:r>
          </w:p>
        </w:tc>
      </w:tr>
      <w:tr w:rsidR="005021D7" w:rsidRPr="003A2B3B" w:rsidTr="00207519">
        <w:tc>
          <w:tcPr>
            <w:tcW w:w="10820" w:type="dxa"/>
            <w:gridSpan w:val="5"/>
            <w:tcBorders>
              <w:left w:val="nil"/>
              <w:right w:val="nil"/>
            </w:tcBorders>
            <w:vAlign w:val="center"/>
          </w:tcPr>
          <w:tbl>
            <w:tblPr>
              <w:tblStyle w:val="TableGrid1"/>
              <w:tblW w:w="0" w:type="auto"/>
              <w:tblLook w:val="04A0" w:firstRow="1" w:lastRow="0" w:firstColumn="1" w:lastColumn="0" w:noHBand="0" w:noVBand="1"/>
            </w:tblPr>
            <w:tblGrid>
              <w:gridCol w:w="2150"/>
              <w:gridCol w:w="2630"/>
              <w:gridCol w:w="2749"/>
              <w:gridCol w:w="3065"/>
            </w:tblGrid>
            <w:tr w:rsidR="003A2B3B" w:rsidRPr="005C0831" w:rsidTr="003A2B3B">
              <w:trPr>
                <w:trHeight w:val="1745"/>
              </w:trPr>
              <w:tc>
                <w:tcPr>
                  <w:tcW w:w="2196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249F1EDB" wp14:editId="076F6EDC">
                        <wp:extent cx="1119756" cy="819150"/>
                        <wp:effectExtent l="0" t="0" r="4445" b="0"/>
                        <wp:docPr id="31" name="Picture 31" descr="http://www.cowboycountry.org/Wendover/graphx/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owboycountry.org/Wendover/graphx/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11" cy="834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2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8FCA358" wp14:editId="6F13545D">
                            <wp:simplePos x="0" y="0"/>
                            <wp:positionH relativeFrom="column">
                              <wp:posOffset>201295</wp:posOffset>
                            </wp:positionH>
                            <wp:positionV relativeFrom="paragraph">
                              <wp:posOffset>538480</wp:posOffset>
                            </wp:positionV>
                            <wp:extent cx="323850" cy="275590"/>
                            <wp:effectExtent l="38100" t="38100" r="19050" b="29210"/>
                            <wp:wrapNone/>
                            <wp:docPr id="2542" name="Straight Arrow Connector 25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323850" cy="2755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542" o:spid="_x0000_s1026" type="#_x0000_t32" style="position:absolute;margin-left:15.85pt;margin-top:42.4pt;width:25.5pt;height:21.7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5398551E" wp14:editId="160637F1">
                        <wp:extent cx="1447800" cy="1163065"/>
                        <wp:effectExtent l="0" t="0" r="0" b="0"/>
                        <wp:docPr id="27" name="Picture 27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079CDC71" wp14:editId="27C17DE5">
                            <wp:simplePos x="0" y="0"/>
                            <wp:positionH relativeFrom="column">
                              <wp:posOffset>706755</wp:posOffset>
                            </wp:positionH>
                            <wp:positionV relativeFrom="paragraph">
                              <wp:posOffset>391795</wp:posOffset>
                            </wp:positionV>
                            <wp:extent cx="0" cy="419100"/>
                            <wp:effectExtent l="57150" t="38100" r="57150" b="0"/>
                            <wp:wrapNone/>
                            <wp:docPr id="2536" name="Straight Arrow Connector 25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0" cy="419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36" o:spid="_x0000_s1026" type="#_x0000_t32" style="position:absolute;margin-left:55.65pt;margin-top:30.85pt;width:0;height:33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45077F6D" wp14:editId="4BB04C24">
                        <wp:extent cx="1447800" cy="1163065"/>
                        <wp:effectExtent l="0" t="0" r="0" b="0"/>
                        <wp:docPr id="16" name="Picture 16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4565EF39" wp14:editId="729737FE">
                            <wp:simplePos x="0" y="0"/>
                            <wp:positionH relativeFrom="column">
                              <wp:posOffset>1144270</wp:posOffset>
                            </wp:positionH>
                            <wp:positionV relativeFrom="paragraph">
                              <wp:posOffset>652780</wp:posOffset>
                            </wp:positionV>
                            <wp:extent cx="285750" cy="161925"/>
                            <wp:effectExtent l="19050" t="38100" r="38100" b="28575"/>
                            <wp:wrapNone/>
                            <wp:docPr id="2535" name="Straight Arrow Connector 25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285750" cy="1619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35" o:spid="_x0000_s1026" type="#_x0000_t32" style="position:absolute;margin-left:90.1pt;margin-top:51.4pt;width:22.5pt;height:12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2E4C06C2" wp14:editId="35AC0124">
                        <wp:extent cx="1447800" cy="1163065"/>
                        <wp:effectExtent l="0" t="0" r="0" b="0"/>
                        <wp:docPr id="15" name="Picture 15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B3B" w:rsidRPr="000F143C" w:rsidTr="003A2B3B">
              <w:tc>
                <w:tcPr>
                  <w:tcW w:w="2196" w:type="dxa"/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à côté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  <w:tc>
                <w:tcPr>
                  <w:tcW w:w="2682" w:type="dxa"/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dans le nord-ouest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  <w:tc>
                <w:tcPr>
                  <w:tcW w:w="2849" w:type="dxa"/>
                  <w:vAlign w:val="center"/>
                </w:tcPr>
                <w:p w:rsidR="003A2B3B" w:rsidRPr="003A2B3B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CA"/>
                    </w:rPr>
                  </w:pPr>
                  <w:r w:rsidRPr="003A2B3B">
                    <w:rPr>
                      <w:rFonts w:ascii="Trebuchet MS" w:hAnsi="Trebuchet MS"/>
                      <w:sz w:val="18"/>
                      <w:szCs w:val="18"/>
                      <w:lang w:val="fr-CA"/>
                    </w:rPr>
                    <w:t>…dans le nord de …</w:t>
                  </w:r>
                </w:p>
                <w:p w:rsidR="003A2B3B" w:rsidRPr="003A2B3B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i/>
                      <w:sz w:val="18"/>
                      <w:szCs w:val="18"/>
                      <w:lang w:val="fr-CA"/>
                    </w:rPr>
                  </w:pPr>
                  <w:r w:rsidRPr="003A2B3B">
                    <w:rPr>
                      <w:rFonts w:ascii="Trebuchet MS" w:hAnsi="Trebuchet MS"/>
                      <w:i/>
                      <w:sz w:val="18"/>
                      <w:szCs w:val="18"/>
                      <w:lang w:val="fr-CA"/>
                    </w:rPr>
                    <w:t>(Territoires au nord)</w:t>
                  </w:r>
                </w:p>
              </w:tc>
              <w:tc>
                <w:tcPr>
                  <w:tcW w:w="3289" w:type="dxa"/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dans le nord-est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</w:tr>
            <w:tr w:rsidR="003A2B3B" w:rsidRPr="005C0831" w:rsidTr="003A2B3B">
              <w:trPr>
                <w:trHeight w:val="1727"/>
              </w:trPr>
              <w:tc>
                <w:tcPr>
                  <w:tcW w:w="2196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24"/>
                      <w:szCs w:val="24"/>
                      <w:lang w:val="fr-FR"/>
                    </w:rPr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22B4928E" wp14:editId="04670836">
                        <wp:extent cx="1152525" cy="864394"/>
                        <wp:effectExtent l="0" t="0" r="0" b="0"/>
                        <wp:docPr id="2570" name="Picture 2570" descr="http://www.acf.hhs.gov/sites/default/files/styles/acf_asset_medium/public/assets/tribal1-fu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acf.hhs.gov/sites/default/files/styles/acf_asset_medium/public/assets/tribal1-fu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474" cy="870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2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FB2C30D" wp14:editId="07F1B5D9">
                            <wp:simplePos x="0" y="0"/>
                            <wp:positionH relativeFrom="column">
                              <wp:posOffset>271780</wp:posOffset>
                            </wp:positionH>
                            <wp:positionV relativeFrom="paragraph">
                              <wp:posOffset>835660</wp:posOffset>
                            </wp:positionV>
                            <wp:extent cx="400050" cy="0"/>
                            <wp:effectExtent l="0" t="95250" r="0" b="95250"/>
                            <wp:wrapNone/>
                            <wp:docPr id="2544" name="Straight Arrow Connector 2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4000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44" o:spid="_x0000_s1026" type="#_x0000_t32" style="position:absolute;margin-left:21.4pt;margin-top:65.8pt;width:31.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5ED9FD81" wp14:editId="6BDF1620">
                        <wp:extent cx="1447800" cy="1163065"/>
                        <wp:effectExtent l="0" t="0" r="0" b="0"/>
                        <wp:docPr id="24" name="Picture 24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6860C8C7" wp14:editId="64035D92">
                            <wp:simplePos x="0" y="0"/>
                            <wp:positionH relativeFrom="column">
                              <wp:posOffset>496570</wp:posOffset>
                            </wp:positionH>
                            <wp:positionV relativeFrom="paragraph">
                              <wp:posOffset>930910</wp:posOffset>
                            </wp:positionV>
                            <wp:extent cx="457200" cy="295275"/>
                            <wp:effectExtent l="19050" t="38100" r="38100" b="28575"/>
                            <wp:wrapNone/>
                            <wp:docPr id="2543" name="Straight Arrow Connector 25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457200" cy="2952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43" o:spid="_x0000_s1026" type="#_x0000_t32" style="position:absolute;margin-left:39.1pt;margin-top:73.3pt;width:36pt;height:23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70299DBA" wp14:editId="0794D3CC">
                        <wp:extent cx="1447800" cy="1163065"/>
                        <wp:effectExtent l="0" t="0" r="0" b="0"/>
                        <wp:docPr id="18" name="Picture 18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24"/>
                      <w:szCs w:val="24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738DE9E3" wp14:editId="26528CD2">
                            <wp:simplePos x="0" y="0"/>
                            <wp:positionH relativeFrom="column">
                              <wp:posOffset>944245</wp:posOffset>
                            </wp:positionH>
                            <wp:positionV relativeFrom="paragraph">
                              <wp:posOffset>814705</wp:posOffset>
                            </wp:positionV>
                            <wp:extent cx="438150" cy="19050"/>
                            <wp:effectExtent l="0" t="95250" r="0" b="95250"/>
                            <wp:wrapNone/>
                            <wp:docPr id="2538" name="Straight Arrow Connector 25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438150" cy="19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38" o:spid="_x0000_s1026" type="#_x0000_t32" style="position:absolute;margin-left:74.35pt;margin-top:64.15pt;width:34.5pt;height:1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47F12895" wp14:editId="09AEC33C">
                        <wp:extent cx="1447800" cy="1163065"/>
                        <wp:effectExtent l="0" t="0" r="0" b="0"/>
                        <wp:docPr id="19" name="Picture 19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B3B" w:rsidRPr="007A73FE" w:rsidTr="003A2B3B">
              <w:tc>
                <w:tcPr>
                  <w:tcW w:w="2196" w:type="dxa"/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près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  <w:tc>
                <w:tcPr>
                  <w:tcW w:w="2682" w:type="dxa"/>
                  <w:vAlign w:val="center"/>
                </w:tcPr>
                <w:p w:rsidR="003A2B3B" w:rsidRPr="003A2B3B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</w:pPr>
                  <w:r w:rsidRPr="007A73FE"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 xml:space="preserve">à </w:t>
                  </w:r>
                  <w:proofErr w:type="spellStart"/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>l’ouest</w:t>
                  </w:r>
                  <w:proofErr w:type="spellEnd"/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 xml:space="preserve"> de …</w:t>
                  </w:r>
                </w:p>
              </w:tc>
              <w:tc>
                <w:tcPr>
                  <w:tcW w:w="2849" w:type="dxa"/>
                  <w:vAlign w:val="center"/>
                </w:tcPr>
                <w:p w:rsidR="003A2B3B" w:rsidRPr="003A2B3B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CA"/>
                    </w:rPr>
                  </w:pPr>
                  <w:r w:rsidRPr="003A2B3B">
                    <w:rPr>
                      <w:rFonts w:ascii="Trebuchet MS" w:hAnsi="Trebuchet MS"/>
                      <w:sz w:val="18"/>
                      <w:szCs w:val="18"/>
                      <w:lang w:val="fr-CA"/>
                    </w:rPr>
                    <w:t>…dans le centre de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CA"/>
                    </w:rPr>
                    <w:t>…</w:t>
                  </w:r>
                </w:p>
              </w:tc>
              <w:tc>
                <w:tcPr>
                  <w:tcW w:w="3289" w:type="dxa"/>
                  <w:vAlign w:val="center"/>
                </w:tcPr>
                <w:p w:rsidR="003A2B3B" w:rsidRPr="003A2B3B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</w:pPr>
                  <w:r w:rsidRPr="007A73FE"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 xml:space="preserve">à </w:t>
                  </w:r>
                  <w:proofErr w:type="spellStart"/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>l’est</w:t>
                  </w:r>
                  <w:proofErr w:type="spellEnd"/>
                  <w:r>
                    <w:rPr>
                      <w:rFonts w:ascii="Trebuchet MS" w:hAnsi="Trebuchet MS"/>
                      <w:sz w:val="18"/>
                      <w:szCs w:val="18"/>
                      <w:lang w:val="en-CA"/>
                    </w:rPr>
                    <w:t xml:space="preserve"> de…</w:t>
                  </w:r>
                </w:p>
              </w:tc>
            </w:tr>
            <w:tr w:rsidR="003A2B3B" w:rsidRPr="005C0831" w:rsidTr="003A2B3B">
              <w:trPr>
                <w:trHeight w:val="1862"/>
              </w:trPr>
              <w:tc>
                <w:tcPr>
                  <w:tcW w:w="2196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108485E1" wp14:editId="4710BB3D">
                        <wp:extent cx="1152525" cy="865599"/>
                        <wp:effectExtent l="0" t="0" r="0" b="0"/>
                        <wp:docPr id="30" name="Picture 30" descr="http://cache4.asset-cache.net/gc/200349902-003-man-and-woman-standing-apart-smiling-gettyimages.jpg?v=1&amp;c=IWSAsset&amp;k=2&amp;d=U3UQefcGw1G7TCV9wB0Gmu%2FMMJq58EckHAMd7A6BAb4xXmD4dDI53LW1PGC%2Ffx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cache4.asset-cache.net/gc/200349902-003-man-and-woman-standing-apart-smiling-gettyimages.jpg?v=1&amp;c=IWSAsset&amp;k=2&amp;d=U3UQefcGw1G7TCV9wB0Gmu%2FMMJq58EckHAMd7A6BAb4xXmD4dDI53LW1PGC%2Ffx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081" cy="881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2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67EBFD55" wp14:editId="63628E7A">
                            <wp:simplePos x="0" y="0"/>
                            <wp:positionH relativeFrom="column">
                              <wp:posOffset>178435</wp:posOffset>
                            </wp:positionH>
                            <wp:positionV relativeFrom="paragraph">
                              <wp:posOffset>739775</wp:posOffset>
                            </wp:positionV>
                            <wp:extent cx="218440" cy="219075"/>
                            <wp:effectExtent l="38100" t="19050" r="29210" b="47625"/>
                            <wp:wrapNone/>
                            <wp:docPr id="2540" name="Straight Arrow Connector 25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218440" cy="2190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40" o:spid="_x0000_s1026" type="#_x0000_t32" style="position:absolute;margin-left:14.05pt;margin-top:58.25pt;width:17.2pt;height:17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5700CE0A" wp14:editId="54ED28CD">
                        <wp:extent cx="1447800" cy="1163065"/>
                        <wp:effectExtent l="0" t="0" r="0" b="0"/>
                        <wp:docPr id="2528" name="Picture 2528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29433224" wp14:editId="11E7579D">
                            <wp:simplePos x="0" y="0"/>
                            <wp:positionH relativeFrom="column">
                              <wp:posOffset>1223010</wp:posOffset>
                            </wp:positionH>
                            <wp:positionV relativeFrom="paragraph">
                              <wp:posOffset>721995</wp:posOffset>
                            </wp:positionV>
                            <wp:extent cx="0" cy="381000"/>
                            <wp:effectExtent l="76200" t="0" r="76200" b="38100"/>
                            <wp:wrapNone/>
                            <wp:docPr id="2541" name="Straight Arrow Connector 25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810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41" o:spid="_x0000_s1026" type="#_x0000_t32" style="position:absolute;margin-left:96.3pt;margin-top:56.85pt;width:0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7318CEEA" wp14:editId="19C6DFA5">
                        <wp:extent cx="1447800" cy="1163065"/>
                        <wp:effectExtent l="0" t="0" r="0" b="0"/>
                        <wp:docPr id="26" name="Picture 26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9" w:type="dxa"/>
                  <w:vAlign w:val="center"/>
                </w:tcPr>
                <w:p w:rsidR="003A2B3B" w:rsidRPr="005C0831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b/>
                      <w:sz w:val="24"/>
                      <w:szCs w:val="24"/>
                      <w:u w:val="single"/>
                      <w:lang w:val="fr-FR"/>
                    </w:rPr>
                  </w:pPr>
                  <w:r>
                    <w:rPr>
                      <w:rFonts w:ascii="Arial" w:hAnsi="Arial"/>
                      <w:noProof/>
                      <w:lang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7D7E8159" wp14:editId="79352D50">
                            <wp:simplePos x="0" y="0"/>
                            <wp:positionH relativeFrom="column">
                              <wp:posOffset>1270635</wp:posOffset>
                            </wp:positionH>
                            <wp:positionV relativeFrom="paragraph">
                              <wp:posOffset>777875</wp:posOffset>
                            </wp:positionV>
                            <wp:extent cx="247650" cy="142875"/>
                            <wp:effectExtent l="19050" t="19050" r="57150" b="47625"/>
                            <wp:wrapNone/>
                            <wp:docPr id="2537" name="Straight Arrow Connector 25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47650" cy="1428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49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2537" o:spid="_x0000_s1026" type="#_x0000_t32" style="position:absolute;margin-left:100.05pt;margin-top:61.25pt;width:19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" strokecolor="windowText" strokeweight="2.75pt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CA"/>
                    </w:rPr>
                    <w:drawing>
                      <wp:inline distT="0" distB="0" distL="0" distR="0" wp14:anchorId="08184B2E" wp14:editId="2708D398">
                        <wp:extent cx="1447800" cy="1163065"/>
                        <wp:effectExtent l="0" t="0" r="0" b="0"/>
                        <wp:docPr id="29" name="Picture 29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630" cy="1169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B3B" w:rsidRPr="000F143C" w:rsidTr="003A2B3B">
              <w:tc>
                <w:tcPr>
                  <w:tcW w:w="2196" w:type="dxa"/>
                  <w:tcBorders>
                    <w:bottom w:val="single" w:sz="4" w:space="0" w:color="auto"/>
                  </w:tcBorders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loin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  <w:tc>
                <w:tcPr>
                  <w:tcW w:w="2682" w:type="dxa"/>
                  <w:tcBorders>
                    <w:bottom w:val="single" w:sz="4" w:space="0" w:color="auto"/>
                  </w:tcBorders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…dans le sud-ouest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 xml:space="preserve"> …</w:t>
                  </w:r>
                </w:p>
              </w:tc>
              <w:tc>
                <w:tcPr>
                  <w:tcW w:w="2849" w:type="dxa"/>
                  <w:tcBorders>
                    <w:bottom w:val="single" w:sz="4" w:space="0" w:color="auto"/>
                  </w:tcBorders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dans le sud de…</w:t>
                  </w:r>
                </w:p>
              </w:tc>
              <w:tc>
                <w:tcPr>
                  <w:tcW w:w="3289" w:type="dxa"/>
                  <w:tcBorders>
                    <w:bottom w:val="single" w:sz="4" w:space="0" w:color="auto"/>
                  </w:tcBorders>
                  <w:vAlign w:val="center"/>
                </w:tcPr>
                <w:p w:rsidR="003A2B3B" w:rsidRPr="000F143C" w:rsidRDefault="003A2B3B" w:rsidP="003A2B3B">
                  <w:pPr>
                    <w:spacing w:line="360" w:lineRule="auto"/>
                    <w:jc w:val="center"/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</w:pP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  <w:r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dans le sud-est de</w:t>
                  </w:r>
                  <w:r w:rsidRPr="000F143C">
                    <w:rPr>
                      <w:rFonts w:ascii="Trebuchet MS" w:hAnsi="Trebuchet MS"/>
                      <w:sz w:val="18"/>
                      <w:szCs w:val="18"/>
                      <w:lang w:val="fr-FR"/>
                    </w:rPr>
                    <w:t>…</w:t>
                  </w:r>
                </w:p>
              </w:tc>
            </w:tr>
          </w:tbl>
          <w:p w:rsidR="003A2B3B" w:rsidRDefault="003A2B3B" w:rsidP="00207519">
            <w:pPr>
              <w:ind w:left="720"/>
              <w:rPr>
                <w:sz w:val="36"/>
                <w:szCs w:val="36"/>
                <w:lang w:val="fr-CA"/>
              </w:rPr>
            </w:pPr>
          </w:p>
          <w:p w:rsidR="005021D7" w:rsidRPr="009D63BC" w:rsidRDefault="005021D7" w:rsidP="00207519">
            <w:pPr>
              <w:ind w:left="720"/>
              <w:rPr>
                <w:sz w:val="36"/>
                <w:szCs w:val="36"/>
                <w:lang w:val="fr-CA"/>
              </w:rPr>
            </w:pPr>
            <w:r>
              <w:rPr>
                <w:sz w:val="36"/>
                <w:szCs w:val="36"/>
                <w:lang w:val="fr-CA"/>
              </w:rPr>
              <w:t>4</w:t>
            </w:r>
            <w:r w:rsidRPr="009D63BC">
              <w:rPr>
                <w:sz w:val="36"/>
                <w:szCs w:val="36"/>
                <w:lang w:val="fr-CA"/>
              </w:rPr>
              <w:t xml:space="preserve">) Est-ce que vous </w:t>
            </w:r>
            <w:r>
              <w:rPr>
                <w:sz w:val="36"/>
                <w:szCs w:val="36"/>
                <w:lang w:val="fr-CA"/>
              </w:rPr>
              <w:t>avez</w:t>
            </w:r>
            <w:r w:rsidRPr="009D63BC">
              <w:rPr>
                <w:sz w:val="36"/>
                <w:szCs w:val="36"/>
                <w:lang w:val="fr-CA"/>
              </w:rPr>
              <w:t xml:space="preserve"> …? </w:t>
            </w:r>
          </w:p>
          <w:p w:rsidR="005021D7" w:rsidRPr="005C0831" w:rsidRDefault="005021D7" w:rsidP="00207519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b/>
                <w:sz w:val="24"/>
                <w:szCs w:val="24"/>
                <w:lang w:val="fr-FR"/>
              </w:rPr>
              <w:t xml:space="preserve">Le terrain  </w:t>
            </w:r>
          </w:p>
        </w:tc>
      </w:tr>
      <w:tr w:rsidR="005021D7" w:rsidRPr="005C0831" w:rsidTr="00207519">
        <w:trPr>
          <w:trHeight w:val="1862"/>
        </w:trPr>
        <w:tc>
          <w:tcPr>
            <w:tcW w:w="217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92C178E" wp14:editId="6B90803E">
                  <wp:extent cx="1238250" cy="990600"/>
                  <wp:effectExtent l="0" t="0" r="0" b="0"/>
                  <wp:docPr id="2573" name="Picture 2573" descr="http://www.destination360.com/north-america/us/wyoming/images/s/wyoming-rocky-mount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tination360.com/north-america/us/wyoming/images/s/wyoming-rocky-mount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65" cy="100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194CCAD" wp14:editId="647CCFF4">
                  <wp:extent cx="1247200" cy="828675"/>
                  <wp:effectExtent l="0" t="0" r="0" b="0"/>
                  <wp:docPr id="2574" name="Picture 2574" descr="https://brazzatoparis.files.wordpress.com/2011/03/imgp6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razzatoparis.files.wordpress.com/2011/03/imgp6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65" cy="83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342ABF1" wp14:editId="4FCB1065">
                  <wp:extent cx="1206501" cy="904875"/>
                  <wp:effectExtent l="0" t="0" r="0" b="9525"/>
                  <wp:docPr id="2575" name="Picture 2575" descr="http://chalet-oisans.com/wp-content/uploads/2010/09/LISTE-OZ-21-06-2010-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halet-oisans.com/wp-content/uploads/2010/09/LISTE-OZ-21-06-2010-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87" cy="90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C40D659" wp14:editId="1E6BDE24">
                  <wp:extent cx="1204730" cy="866775"/>
                  <wp:effectExtent l="0" t="0" r="0" b="0"/>
                  <wp:docPr id="2576" name="Picture 2576" descr="http://josian.lauret2.free.fr/l%27Oc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sian.lauret2.free.fr/l%27Oc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69" cy="87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b/>
                <w:sz w:val="24"/>
                <w:szCs w:val="24"/>
                <w:u w:val="single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B35BB55" wp14:editId="476084D2">
                  <wp:extent cx="1228725" cy="921544"/>
                  <wp:effectExtent l="0" t="0" r="0" b="0"/>
                  <wp:docPr id="2577" name="Picture 2577" descr="http://www.frenchmomentsblog.com/wp-content/uploads/2011/05/Lac-de-Retournemer-French-Moments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renchmomentsblog.com/wp-content/uploads/2011/05/Lac-de-Retournemer-French-Moments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12" cy="92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1D7" w:rsidRPr="005C0831" w:rsidTr="00207519">
        <w:tc>
          <w:tcPr>
            <w:tcW w:w="217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d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es montagnes</w:t>
            </w:r>
          </w:p>
        </w:tc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une rivière</w:t>
            </w: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lac</w:t>
            </w:r>
          </w:p>
        </w:tc>
        <w:tc>
          <w:tcPr>
            <w:tcW w:w="2113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 xml:space="preserve">un 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océan</w:t>
            </w:r>
          </w:p>
        </w:tc>
        <w:tc>
          <w:tcPr>
            <w:tcW w:w="218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une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forêt</w:t>
            </w:r>
          </w:p>
        </w:tc>
      </w:tr>
      <w:tr w:rsidR="005021D7" w:rsidRPr="005C0831" w:rsidTr="00207519">
        <w:trPr>
          <w:trHeight w:val="1610"/>
        </w:trPr>
        <w:tc>
          <w:tcPr>
            <w:tcW w:w="217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330F7FFB" wp14:editId="74AD9E5E">
                  <wp:extent cx="1238250" cy="928688"/>
                  <wp:effectExtent l="0" t="0" r="0" b="5080"/>
                  <wp:docPr id="2578" name="Picture 2578" descr="http://img6.3lian.com/c23/desk/4/35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6.3lian.com/c23/desk/4/35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58" cy="9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3A1625A" wp14:editId="2146E73F">
                  <wp:extent cx="1200150" cy="800100"/>
                  <wp:effectExtent l="0" t="0" r="0" b="0"/>
                  <wp:docPr id="2579" name="Picture 2579" descr="http://www.casapalmira.it/img_med/natur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sapalmira.it/img_med/natur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43" cy="8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3822197B" wp14:editId="0F384300">
                  <wp:extent cx="1181100" cy="885825"/>
                  <wp:effectExtent l="0" t="0" r="0" b="9525"/>
                  <wp:docPr id="2580" name="Picture 2580" descr="https://encrypted-tbn3.gstatic.com/images?q=tbn:ANd9GcTIrCERjgWSzHoSOPGd0eniVvPrUmKXfqn5rtzem19OXfVIB7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ncrypted-tbn3.gstatic.com/images?q=tbn:ANd9GcTIrCERjgWSzHoSOPGd0eniVvPrUmKXfqn5rtzem19OXfVIB7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59" cy="89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8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5021D7" w:rsidRPr="005C0831" w:rsidTr="00207519">
        <w:tc>
          <w:tcPr>
            <w:tcW w:w="2179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désert</w:t>
            </w:r>
          </w:p>
        </w:tc>
        <w:tc>
          <w:tcPr>
            <w:tcW w:w="2196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d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es collines</w:t>
            </w:r>
          </w:p>
        </w:tc>
        <w:tc>
          <w:tcPr>
            <w:tcW w:w="215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</w:t>
            </w: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parc national</w:t>
            </w:r>
          </w:p>
        </w:tc>
        <w:tc>
          <w:tcPr>
            <w:tcW w:w="2113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81" w:type="dxa"/>
            <w:vAlign w:val="center"/>
          </w:tcPr>
          <w:p w:rsidR="005021D7" w:rsidRPr="005C0831" w:rsidRDefault="005021D7" w:rsidP="0020751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</w:tbl>
    <w:p w:rsidR="002B6C4A" w:rsidRDefault="002B6C4A" w:rsidP="009955E5"/>
    <w:p w:rsidR="009955E5" w:rsidRPr="009D63BC" w:rsidRDefault="005021D7" w:rsidP="009955E5">
      <w:pPr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t>5</w:t>
      </w:r>
      <w:r w:rsidR="009955E5" w:rsidRPr="009D63BC">
        <w:rPr>
          <w:sz w:val="36"/>
          <w:szCs w:val="36"/>
          <w:lang w:val="fr-CA"/>
        </w:rPr>
        <w:t>) Est-ce qu’il y a…?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3"/>
        <w:gridCol w:w="2176"/>
        <w:gridCol w:w="2146"/>
        <w:gridCol w:w="2376"/>
        <w:gridCol w:w="2155"/>
      </w:tblGrid>
      <w:tr w:rsidR="009955E5" w:rsidRPr="005C0831" w:rsidTr="005021D7">
        <w:tc>
          <w:tcPr>
            <w:tcW w:w="1079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9955E5" w:rsidRPr="005C0831" w:rsidRDefault="009955E5" w:rsidP="005021D7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b/>
                <w:sz w:val="24"/>
                <w:szCs w:val="24"/>
                <w:lang w:val="fr-FR"/>
              </w:rPr>
              <w:t>La météo</w:t>
            </w:r>
          </w:p>
        </w:tc>
      </w:tr>
      <w:tr w:rsidR="009955E5" w:rsidRPr="005C0831" w:rsidTr="00040F99">
        <w:trPr>
          <w:trHeight w:val="1565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0930BF6" wp14:editId="043ED5D4">
                  <wp:extent cx="1162050" cy="873862"/>
                  <wp:effectExtent l="0" t="0" r="0" b="2540"/>
                  <wp:docPr id="2545" name="Picture 2545" descr="http://upload.wikimedia.org/wikipedia/commons/thumb/9/98/F5_tornado_Elie_Manitoba_2007.jpg/250px-F5_tornado_Elie_Manitoba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9/98/F5_tornado_Elie_Manitoba_2007.jpg/250px-F5_tornado_Elie_Manitoba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8" cy="88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99DEA59" wp14:editId="3A344B59">
                  <wp:extent cx="1209675" cy="795966"/>
                  <wp:effectExtent l="0" t="0" r="0" b="4445"/>
                  <wp:docPr id="2546" name="Picture 2546" descr="http://www.geide.asso.fr/images/photo2-article-seism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eide.asso.fr/images/photo2-article-seism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53" cy="81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33B6848" wp14:editId="191C488F">
                  <wp:extent cx="1181100" cy="834015"/>
                  <wp:effectExtent l="0" t="0" r="0" b="4445"/>
                  <wp:docPr id="2547" name="Picture 2547" descr="http://fr.cdn.v5.futura-sciences.com/builds/images/thumbs/d/d38c5d4e16_Zone-inondable-inondation-submersion_Soil-net-CC-by-nc-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r.cdn.v5.futura-sciences.com/builds/images/thumbs/d/d38c5d4e16_Zone-inondable-inondation-submersion_Soil-net-CC-by-nc-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5" cy="84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7A594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D18447B" wp14:editId="57080BCF">
                  <wp:extent cx="1171575" cy="748296"/>
                  <wp:effectExtent l="0" t="0" r="0" b="0"/>
                  <wp:docPr id="2548" name="Picture 2548" descr="http://www.johntyman.com/arctic/pics/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ohntyman.com/arctic/pics/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10" cy="75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1A7F7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AB9D80B" wp14:editId="76A201A6">
                  <wp:extent cx="828675" cy="804302"/>
                  <wp:effectExtent l="0" t="0" r="0" b="0"/>
                  <wp:docPr id="2549" name="Picture 2549" descr="http://sports.montagnes.free.fr/icone%20meteo/nuage_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orts.montagnes.free.fr/icone%20meteo/nuage_plu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631" cy="80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E5" w:rsidRPr="005C0831" w:rsidTr="00040F99"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tornades</w:t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tremblements de terre</w:t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inondations</w:t>
            </w:r>
          </w:p>
        </w:tc>
        <w:tc>
          <w:tcPr>
            <w:tcW w:w="2098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tempêtes de neige</w:t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 la pluie</w:t>
            </w:r>
          </w:p>
        </w:tc>
      </w:tr>
      <w:tr w:rsidR="009955E5" w:rsidRPr="005C0831" w:rsidTr="00040F99">
        <w:trPr>
          <w:trHeight w:val="1448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CF61AA" wp14:editId="0FE29253">
                  <wp:extent cx="876300" cy="740219"/>
                  <wp:effectExtent l="0" t="0" r="0" b="3175"/>
                  <wp:docPr id="2550" name="Picture 2550" descr="http://www.meteo-bretagne.fr/actu/photo/2011-06-24-16-32-200908050782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teo-bretagne.fr/actu/photo/2011-06-24-16-32-200908050782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29" cy="75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1A7F70">
              <w:rPr>
                <w:rFonts w:ascii="Trebuchet MS" w:hAnsi="Trebuchet MS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2142C49" wp14:editId="5AF38D7D">
                  <wp:extent cx="1181909" cy="790575"/>
                  <wp:effectExtent l="0" t="0" r="0" b="0"/>
                  <wp:docPr id="2551" name="Picture 2551" descr="http://img.over-blog.com/300x200/3/19/61/73/LOVE/amazing-beautiful-cold-cute-girl-Favim.com-24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.over-blog.com/300x200/3/19/61/73/LOVE/amazing-beautiful-cold-cute-girl-Favim.com-24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09" cy="80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C87CB41" wp14:editId="108D5B1A">
                  <wp:extent cx="708660" cy="762000"/>
                  <wp:effectExtent l="0" t="0" r="0" b="0"/>
                  <wp:docPr id="2552" name="Picture 2552" descr="http://www.energie-environnement.ch/images/savoir/2011/humidite_relativ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ergie-environnement.ch/images/savoir/2011/humidite_relativ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01" cy="78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9955E5" w:rsidRPr="005C0831" w:rsidTr="005021D7">
        <w:tc>
          <w:tcPr>
            <w:tcW w:w="2179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températures très chaudes</w:t>
            </w:r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des températures très froides</w:t>
            </w:r>
          </w:p>
        </w:tc>
        <w:tc>
          <w:tcPr>
            <w:tcW w:w="215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de l’humidité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</w:p>
        </w:tc>
      </w:tr>
      <w:tr w:rsidR="009955E5" w:rsidRPr="005C0831" w:rsidTr="005021D7">
        <w:trPr>
          <w:trHeight w:val="377"/>
        </w:trPr>
        <w:tc>
          <w:tcPr>
            <w:tcW w:w="10790" w:type="dxa"/>
            <w:gridSpan w:val="5"/>
            <w:tcBorders>
              <w:left w:val="nil"/>
              <w:right w:val="nil"/>
            </w:tcBorders>
            <w:vAlign w:val="center"/>
          </w:tcPr>
          <w:p w:rsidR="009955E5" w:rsidRPr="005C0831" w:rsidRDefault="009955E5" w:rsidP="005021D7">
            <w:pPr>
              <w:spacing w:line="360" w:lineRule="auto"/>
              <w:jc w:val="right"/>
              <w:rPr>
                <w:rFonts w:ascii="Trebuchet MS" w:hAnsi="Trebuchet MS"/>
                <w:b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b/>
                <w:sz w:val="24"/>
                <w:szCs w:val="24"/>
                <w:lang w:val="fr-FR"/>
              </w:rPr>
              <w:t>Les monuments</w:t>
            </w:r>
          </w:p>
        </w:tc>
      </w:tr>
      <w:tr w:rsidR="009955E5" w:rsidRPr="005C0831" w:rsidTr="00040F99">
        <w:trPr>
          <w:trHeight w:val="1637"/>
        </w:trPr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608D7C9" wp14:editId="5C4B04DF">
                  <wp:extent cx="1189338" cy="733425"/>
                  <wp:effectExtent l="0" t="0" r="0" b="0"/>
                  <wp:docPr id="2553" name="Picture 2553" descr="http://perlbal.hi-pi.com/blog-images/199038/gd/1157888420/Le-stade-des-colorado-rapids-football-americ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rlbal.hi-pi.com/blog-images/199038/gd/1157888420/Le-stade-des-colorado-rapids-football-americ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22" cy="74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506CA75" wp14:editId="3091D67A">
                  <wp:extent cx="1228725" cy="818121"/>
                  <wp:effectExtent l="0" t="0" r="0" b="1270"/>
                  <wp:docPr id="2554" name="Picture 2554" descr="http://www.leblogamax.com/wp-content/uploads/2008/04/stade_sh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blogamax.com/wp-content/uploads/2008/04/stade_sh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59" cy="8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5DDD657" wp14:editId="0A74C783">
                  <wp:extent cx="1209675" cy="811620"/>
                  <wp:effectExtent l="0" t="0" r="0" b="7620"/>
                  <wp:docPr id="2555" name="Picture 2555" descr="http://vanves92170.hautetfort.com/media/00/02/321586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anves92170.hautetfort.com/media/00/02/3215866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62" cy="82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:rsidR="009955E5" w:rsidRPr="005C0831" w:rsidRDefault="003A2B3B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D16A264" wp14:editId="286099D7">
                  <wp:extent cx="1371600" cy="1028701"/>
                  <wp:effectExtent l="0" t="0" r="0" b="0"/>
                  <wp:docPr id="7" name="Picture 7" descr="https://upload.wikimedia.org/wikipedia/commons/thumb/4/4c/General_Motors_Place.jpg/300px-General_Motors_P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c/General_Motors_Place.jpg/300px-General_Motors_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31" cy="103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vAlign w:val="center"/>
          </w:tcPr>
          <w:p w:rsidR="009955E5" w:rsidRPr="005C0831" w:rsidRDefault="003A2B3B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52ADC00" wp14:editId="6846C1A4">
                  <wp:extent cx="1152525" cy="854187"/>
                  <wp:effectExtent l="0" t="0" r="0" b="3175"/>
                  <wp:docPr id="8" name="Picture 8" descr="http://www.gralon.net/articles/vignettes/thumb-le-colisee---un-monument-emblematique-de-rome-56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alon.net/articles/vignettes/thumb-le-colisee---un-monument-emblematique-de-rome-56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04" cy="8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E5" w:rsidRPr="005C0831" w:rsidTr="00040F99">
        <w:tc>
          <w:tcPr>
            <w:tcW w:w="2179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un stade de foot américain</w:t>
            </w:r>
          </w:p>
        </w:tc>
        <w:tc>
          <w:tcPr>
            <w:tcW w:w="218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un stade to baseball</w:t>
            </w:r>
          </w:p>
        </w:tc>
        <w:tc>
          <w:tcPr>
            <w:tcW w:w="2151" w:type="dxa"/>
            <w:vAlign w:val="center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 w:rsidRPr="005C0831">
              <w:rPr>
                <w:rFonts w:ascii="Trebuchet MS" w:hAnsi="Trebuchet MS"/>
                <w:sz w:val="24"/>
                <w:szCs w:val="24"/>
                <w:lang w:val="fr-FR"/>
              </w:rPr>
              <w:t>un stade de basket</w:t>
            </w:r>
          </w:p>
        </w:tc>
        <w:tc>
          <w:tcPr>
            <w:tcW w:w="2098" w:type="dxa"/>
            <w:vAlign w:val="center"/>
          </w:tcPr>
          <w:p w:rsidR="009955E5" w:rsidRPr="005C0831" w:rsidRDefault="003A2B3B" w:rsidP="00040F99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 aréna de hockey</w:t>
            </w:r>
          </w:p>
        </w:tc>
        <w:tc>
          <w:tcPr>
            <w:tcW w:w="2181" w:type="dxa"/>
            <w:vAlign w:val="center"/>
          </w:tcPr>
          <w:p w:rsidR="009955E5" w:rsidRPr="005C0831" w:rsidRDefault="003A2B3B" w:rsidP="003A2B3B">
            <w:pPr>
              <w:spacing w:line="360" w:lineRule="auto"/>
              <w:jc w:val="center"/>
              <w:rPr>
                <w:rFonts w:ascii="Trebuchet MS" w:hAnsi="Trebuchet MS"/>
                <w:sz w:val="24"/>
                <w:szCs w:val="24"/>
                <w:lang w:val="fr-FR"/>
              </w:rPr>
            </w:pPr>
            <w:r>
              <w:rPr>
                <w:rFonts w:ascii="Trebuchet MS" w:hAnsi="Trebuchet MS"/>
                <w:sz w:val="24"/>
                <w:szCs w:val="24"/>
                <w:lang w:val="fr-FR"/>
              </w:rPr>
              <w:t>une attraction touristique</w:t>
            </w:r>
          </w:p>
        </w:tc>
      </w:tr>
    </w:tbl>
    <w:p w:rsidR="009955E5" w:rsidRPr="005C0831" w:rsidRDefault="009955E5" w:rsidP="009955E5">
      <w:pPr>
        <w:spacing w:line="360" w:lineRule="auto"/>
        <w:rPr>
          <w:rFonts w:ascii="Trebuchet MS" w:eastAsia="Times New Roman" w:hAnsi="Trebuchet MS" w:cs="Times New Roman"/>
          <w:sz w:val="12"/>
          <w:szCs w:val="12"/>
          <w:lang w:val="fr-FR"/>
        </w:rPr>
      </w:pPr>
    </w:p>
    <w:p w:rsidR="009955E5" w:rsidRPr="005C0831" w:rsidRDefault="009955E5" w:rsidP="009955E5">
      <w:pPr>
        <w:spacing w:line="360" w:lineRule="auto"/>
        <w:rPr>
          <w:rFonts w:ascii="Trebuchet MS" w:eastAsia="Times New Roman" w:hAnsi="Trebuchet MS" w:cs="Times New Roman"/>
          <w:sz w:val="12"/>
          <w:szCs w:val="12"/>
          <w:lang w:val="fr-FR"/>
        </w:rPr>
      </w:pPr>
      <w:r w:rsidRPr="005C0831">
        <w:rPr>
          <w:rFonts w:ascii="Trebuchet MS" w:eastAsia="Times New Roman" w:hAnsi="Trebuchet MS" w:cs="Times New Roman"/>
          <w:noProof/>
          <w:sz w:val="12"/>
          <w:szCs w:val="12"/>
          <w:lang w:eastAsia="en-CA"/>
        </w:rPr>
        <w:drawing>
          <wp:anchor distT="0" distB="0" distL="114300" distR="114300" simplePos="0" relativeHeight="251670528" behindDoc="1" locked="0" layoutInCell="1" allowOverlap="1" wp14:anchorId="7A9F4586" wp14:editId="4B3B2A27">
            <wp:simplePos x="0" y="0"/>
            <wp:positionH relativeFrom="column">
              <wp:posOffset>38100</wp:posOffset>
            </wp:positionH>
            <wp:positionV relativeFrom="paragraph">
              <wp:posOffset>128270</wp:posOffset>
            </wp:positionV>
            <wp:extent cx="2667000" cy="456565"/>
            <wp:effectExtent l="0" t="0" r="0" b="635"/>
            <wp:wrapNone/>
            <wp:docPr id="2558" name="Picture 1" descr="C:\Users\Monsieur Wopat\Dropbox\2013-2014 Curriculum\Graphics\Gram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sieur Wopat\Dropbox\2013-2014 Curriculum\Graphics\Gramma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5E5" w:rsidRPr="005C0831" w:rsidRDefault="009955E5" w:rsidP="009955E5">
      <w:pPr>
        <w:spacing w:line="360" w:lineRule="auto"/>
        <w:ind w:left="720"/>
        <w:rPr>
          <w:rFonts w:ascii="Trebuchet MS" w:eastAsia="Times New Roman" w:hAnsi="Trebuchet MS" w:cs="Times New Roman"/>
          <w:sz w:val="32"/>
          <w:szCs w:val="24"/>
          <w:lang w:val="fr-FR"/>
        </w:rPr>
      </w:pPr>
      <w:r w:rsidRPr="005C0831">
        <w:rPr>
          <w:rFonts w:ascii="Trebuchet MS" w:eastAsia="Times New Roman" w:hAnsi="Trebuchet MS" w:cs="Times New Roman"/>
          <w:sz w:val="32"/>
          <w:szCs w:val="24"/>
          <w:lang w:val="fr-FR"/>
        </w:rPr>
        <w:t xml:space="preserve"> Common Questions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4"/>
        <w:gridCol w:w="2754"/>
        <w:gridCol w:w="183"/>
        <w:gridCol w:w="2296"/>
        <w:gridCol w:w="3029"/>
      </w:tblGrid>
      <w:tr w:rsidR="009955E5" w:rsidRPr="005C0831" w:rsidTr="00040F99">
        <w:trPr>
          <w:trHeight w:val="152"/>
        </w:trPr>
        <w:tc>
          <w:tcPr>
            <w:tcW w:w="1250" w:type="pct"/>
            <w:tcBorders>
              <w:top w:val="single" w:sz="2" w:space="0" w:color="auto"/>
              <w:bottom w:val="single" w:sz="2" w:space="0" w:color="auto"/>
            </w:tcBorders>
            <w:shd w:val="clear" w:color="auto" w:fill="000000" w:themeFill="text1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  <w:tc>
          <w:tcPr>
            <w:tcW w:w="1250" w:type="pct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000000" w:themeFill="text1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  <w:tc>
          <w:tcPr>
            <w:tcW w:w="1125" w:type="pct"/>
            <w:gridSpan w:val="2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  <w:shd w:val="clear" w:color="auto" w:fill="000000" w:themeFill="text1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  <w:t>anglais</w:t>
            </w:r>
          </w:p>
        </w:tc>
        <w:tc>
          <w:tcPr>
            <w:tcW w:w="137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000000" w:themeFill="text1"/>
          </w:tcPr>
          <w:p w:rsidR="009955E5" w:rsidRPr="005C0831" w:rsidRDefault="009955E5" w:rsidP="00040F99">
            <w:pPr>
              <w:spacing w:line="360" w:lineRule="auto"/>
              <w:jc w:val="center"/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b/>
                <w:i/>
                <w:color w:val="FFFFFF" w:themeColor="background1"/>
                <w:sz w:val="24"/>
                <w:szCs w:val="24"/>
                <w:lang w:val="fr-FR"/>
              </w:rPr>
              <w:t>français</w:t>
            </w:r>
          </w:p>
        </w:tc>
      </w:tr>
      <w:tr w:rsidR="009955E5" w:rsidRPr="003A2B3B" w:rsidTr="00040F99">
        <w:trPr>
          <w:trHeight w:val="143"/>
        </w:trPr>
        <w:tc>
          <w:tcPr>
            <w:tcW w:w="1250" w:type="pct"/>
            <w:tcBorders>
              <w:top w:val="single" w:sz="2" w:space="0" w:color="auto"/>
              <w:bottom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Are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…</w:t>
            </w:r>
          </w:p>
        </w:tc>
        <w:tc>
          <w:tcPr>
            <w:tcW w:w="1333" w:type="pct"/>
            <w:gridSpan w:val="2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9955E5" w:rsidRPr="005C0831" w:rsidRDefault="009955E5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Est-ce que vous êtes…</w:t>
            </w:r>
          </w:p>
        </w:tc>
        <w:tc>
          <w:tcPr>
            <w:tcW w:w="1042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Do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have…</w:t>
            </w:r>
          </w:p>
        </w:tc>
        <w:tc>
          <w:tcPr>
            <w:tcW w:w="137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Est-ce que vous avez…</w:t>
            </w:r>
          </w:p>
        </w:tc>
      </w:tr>
      <w:tr w:rsidR="009955E5" w:rsidRPr="003A2B3B" w:rsidTr="00040F99">
        <w:trPr>
          <w:trHeight w:val="143"/>
        </w:trPr>
        <w:tc>
          <w:tcPr>
            <w:tcW w:w="1250" w:type="pct"/>
            <w:tcBorders>
              <w:top w:val="single" w:sz="2" w:space="0" w:color="auto"/>
              <w:bottom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Is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your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state…</w:t>
            </w:r>
          </w:p>
        </w:tc>
        <w:tc>
          <w:tcPr>
            <w:tcW w:w="1333" w:type="pct"/>
            <w:gridSpan w:val="2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9955E5" w:rsidRPr="005C0831" w:rsidRDefault="009955E5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Est-ce que votre état est…</w:t>
            </w:r>
          </w:p>
        </w:tc>
        <w:tc>
          <w:tcPr>
            <w:tcW w:w="1042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Are </w:t>
            </w:r>
            <w:proofErr w:type="spellStart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you</w:t>
            </w:r>
            <w:proofErr w:type="spellEnd"/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 in…</w:t>
            </w:r>
          </w:p>
        </w:tc>
        <w:tc>
          <w:tcPr>
            <w:tcW w:w="137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9955E5" w:rsidRPr="005C0831" w:rsidRDefault="009955E5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 w:rsidRPr="005C0831">
              <w:rPr>
                <w:rFonts w:ascii="Trebuchet MS" w:eastAsia="Arial Unicode MS" w:hAnsi="Trebuchet MS" w:cs="Arial Unicode MS"/>
                <w:szCs w:val="24"/>
                <w:lang w:val="fr-FR"/>
              </w:rPr>
              <w:t>Est-ce que vous êtes dans…</w:t>
            </w:r>
          </w:p>
        </w:tc>
      </w:tr>
      <w:tr w:rsidR="00E55F12" w:rsidRPr="003A2B3B" w:rsidTr="00040F99">
        <w:trPr>
          <w:trHeight w:val="143"/>
        </w:trPr>
        <w:tc>
          <w:tcPr>
            <w:tcW w:w="1250" w:type="pct"/>
            <w:tcBorders>
              <w:top w:val="single" w:sz="2" w:space="0" w:color="auto"/>
              <w:bottom w:val="single" w:sz="2" w:space="0" w:color="auto"/>
            </w:tcBorders>
          </w:tcPr>
          <w:p w:rsidR="00E55F12" w:rsidRPr="005C0831" w:rsidRDefault="00E55F12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 xml:space="preserve">Is </w:t>
            </w:r>
            <w:proofErr w:type="spellStart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there</w:t>
            </w:r>
            <w:proofErr w:type="spellEnd"/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…</w:t>
            </w:r>
          </w:p>
        </w:tc>
        <w:tc>
          <w:tcPr>
            <w:tcW w:w="1333" w:type="pct"/>
            <w:gridSpan w:val="2"/>
            <w:tcBorders>
              <w:top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E55F12" w:rsidRPr="005C0831" w:rsidRDefault="00E55F12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  <w:r>
              <w:rPr>
                <w:rFonts w:ascii="Trebuchet MS" w:eastAsia="Arial Unicode MS" w:hAnsi="Trebuchet MS" w:cs="Arial Unicode MS"/>
                <w:szCs w:val="24"/>
                <w:lang w:val="fr-FR"/>
              </w:rPr>
              <w:t>Est-ce qu’il y a…</w:t>
            </w:r>
          </w:p>
        </w:tc>
        <w:tc>
          <w:tcPr>
            <w:tcW w:w="1042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</w:tcBorders>
          </w:tcPr>
          <w:p w:rsidR="00E55F12" w:rsidRPr="005C0831" w:rsidRDefault="00E55F12" w:rsidP="00040F99">
            <w:pPr>
              <w:spacing w:line="360" w:lineRule="auto"/>
              <w:jc w:val="right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</w:p>
        </w:tc>
        <w:tc>
          <w:tcPr>
            <w:tcW w:w="137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E55F12" w:rsidRPr="005C0831" w:rsidRDefault="00E55F12" w:rsidP="00040F99">
            <w:pPr>
              <w:spacing w:line="360" w:lineRule="auto"/>
              <w:rPr>
                <w:rFonts w:ascii="Trebuchet MS" w:eastAsia="Arial Unicode MS" w:hAnsi="Trebuchet MS" w:cs="Arial Unicode MS"/>
                <w:szCs w:val="24"/>
                <w:lang w:val="fr-FR"/>
              </w:rPr>
            </w:pPr>
          </w:p>
        </w:tc>
      </w:tr>
    </w:tbl>
    <w:p w:rsidR="009955E5" w:rsidRPr="009D63BC" w:rsidRDefault="009955E5" w:rsidP="009955E5">
      <w:pPr>
        <w:rPr>
          <w:lang w:val="fr-CA"/>
        </w:rPr>
      </w:pPr>
    </w:p>
    <w:p w:rsidR="00433FE8" w:rsidRDefault="00433FE8">
      <w:pPr>
        <w:rPr>
          <w:rFonts w:ascii="Trebuchet MS" w:eastAsia="Coming Soon" w:hAnsi="Trebuchet MS" w:cs="Coming Soon"/>
          <w:sz w:val="24"/>
          <w:lang w:val="fr-FR"/>
        </w:rPr>
      </w:pPr>
      <w:r>
        <w:rPr>
          <w:rFonts w:ascii="Trebuchet MS" w:eastAsia="Coming Soon" w:hAnsi="Trebuchet MS" w:cs="Coming Soon"/>
          <w:sz w:val="24"/>
          <w:lang w:val="fr-FR"/>
        </w:rPr>
        <w:br w:type="page"/>
      </w:r>
    </w:p>
    <w:p w:rsidR="00433FE8" w:rsidRPr="00221378" w:rsidRDefault="00433FE8" w:rsidP="00433FE8">
      <w:pPr>
        <w:rPr>
          <w:rFonts w:ascii="Trebuchet MS" w:hAnsi="Trebuchet MS"/>
          <w:sz w:val="14"/>
          <w:lang w:val="fr-FR"/>
        </w:rPr>
      </w:pPr>
      <w:r w:rsidRPr="00221378">
        <w:rPr>
          <w:rFonts w:ascii="Trebuchet MS" w:eastAsia="Coming Soon" w:hAnsi="Trebuchet MS" w:cs="Coming Soon"/>
          <w:sz w:val="24"/>
          <w:lang w:val="fr-FR"/>
        </w:rPr>
        <w:lastRenderedPageBreak/>
        <w:t>Prénom : ____________________</w:t>
      </w:r>
      <w:r w:rsidR="0080525D">
        <w:rPr>
          <w:rFonts w:ascii="Trebuchet MS" w:eastAsia="Coming Soon" w:hAnsi="Trebuchet MS" w:cs="Coming Soon"/>
          <w:sz w:val="24"/>
          <w:lang w:val="fr-FR"/>
        </w:rPr>
        <w:tab/>
      </w:r>
      <w:r w:rsidR="0080525D">
        <w:rPr>
          <w:rFonts w:ascii="Trebuchet MS" w:eastAsia="Coming Soon" w:hAnsi="Trebuchet MS" w:cs="Coming Soon"/>
          <w:sz w:val="24"/>
          <w:lang w:val="fr-FR"/>
        </w:rPr>
        <w:tab/>
      </w:r>
      <w:r w:rsidRPr="00221378">
        <w:rPr>
          <w:rFonts w:ascii="Trebuchet MS" w:eastAsia="Coming Soon" w:hAnsi="Trebuchet MS" w:cs="Coming Soon"/>
          <w:b/>
          <w:sz w:val="32"/>
          <w:u w:val="single"/>
          <w:lang w:val="fr-FR"/>
        </w:rPr>
        <w:t>Nos Questions</w:t>
      </w:r>
    </w:p>
    <w:p w:rsidR="00433FE8" w:rsidRPr="00221378" w:rsidRDefault="00433FE8" w:rsidP="00433FE8">
      <w:pPr>
        <w:rPr>
          <w:rFonts w:ascii="Trebuchet MS" w:hAnsi="Trebuchet MS"/>
          <w:sz w:val="8"/>
          <w:lang w:val="fr-FR"/>
        </w:rPr>
      </w:pPr>
    </w:p>
    <w:tbl>
      <w:tblPr>
        <w:tblW w:w="110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45"/>
        <w:gridCol w:w="1713"/>
        <w:gridCol w:w="3186"/>
      </w:tblGrid>
      <w:tr w:rsidR="003A2B3B" w:rsidRPr="00AB203C" w:rsidTr="003A2B3B">
        <w:trPr>
          <w:trHeight w:val="302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jc w:val="center"/>
              <w:rPr>
                <w:rFonts w:ascii="Trebuchet MS" w:hAnsi="Trebuchet MS"/>
                <w:lang w:val="fr-FR"/>
              </w:rPr>
            </w:pPr>
            <w:r>
              <w:rPr>
                <w:rFonts w:ascii="Trebuchet MS" w:eastAsia="Coming Soon" w:hAnsi="Trebuchet MS" w:cs="Coming Soon"/>
                <w:b/>
                <w:sz w:val="28"/>
                <w:lang w:val="fr-FR"/>
              </w:rPr>
              <w:t>La Question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Default="003A2B3B" w:rsidP="003A2B3B">
            <w:pPr>
              <w:pStyle w:val="NoSpacing"/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La Réponse </w:t>
            </w:r>
          </w:p>
          <w:p w:rsidR="003A2B3B" w:rsidRPr="00221378" w:rsidRDefault="003A2B3B" w:rsidP="003A2B3B">
            <w:pPr>
              <w:pStyle w:val="NoSpacing"/>
              <w:rPr>
                <w:lang w:val="fr-FR"/>
              </w:rPr>
            </w:pPr>
            <w:r>
              <w:rPr>
                <w:b/>
                <w:lang w:val="fr-FR"/>
              </w:rPr>
              <w:t>(oui/non)</w:t>
            </w:r>
          </w:p>
        </w:tc>
        <w:tc>
          <w:tcPr>
            <w:tcW w:w="3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AB203C" w:rsidRDefault="00AB203C" w:rsidP="00AB203C">
            <w:pPr>
              <w:widowControl w:val="0"/>
              <w:spacing w:line="240" w:lineRule="auto"/>
              <w:jc w:val="center"/>
              <w:rPr>
                <w:rFonts w:ascii="Trebuchet MS" w:hAnsi="Trebuchet MS"/>
                <w:lang w:val="fr-CA"/>
              </w:rPr>
            </w:pPr>
            <w:r w:rsidRPr="00AB203C">
              <w:rPr>
                <w:rFonts w:ascii="Trebuchet MS" w:eastAsia="Coming Soon" w:hAnsi="Trebuchet MS" w:cs="Coming Soon"/>
                <w:b/>
                <w:sz w:val="28"/>
                <w:lang w:val="fr-CA"/>
              </w:rPr>
              <w:t xml:space="preserve">L’information de la </w:t>
            </w:r>
            <w:r w:rsidR="003A2B3B" w:rsidRPr="00AB203C">
              <w:rPr>
                <w:rFonts w:ascii="Trebuchet MS" w:eastAsia="Coming Soon" w:hAnsi="Trebuchet MS" w:cs="Coming Soon"/>
                <w:b/>
                <w:sz w:val="28"/>
                <w:lang w:val="fr-CA"/>
              </w:rPr>
              <w:t>Location</w:t>
            </w:r>
          </w:p>
        </w:tc>
      </w:tr>
      <w:tr w:rsidR="003A2B3B" w:rsidRPr="0080525D" w:rsidTr="003A2B3B">
        <w:trPr>
          <w:trHeight w:val="617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FF1CBB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 w:rsidRPr="00FF1CBB">
              <w:rPr>
                <w:rFonts w:ascii="Trebuchet MS" w:hAnsi="Trebuchet MS"/>
                <w:b/>
                <w:lang w:val="fr-FR"/>
              </w:rPr>
              <w:t>Hémisphère</w:t>
            </w:r>
            <w:r w:rsidR="003A2B3B" w:rsidRPr="00FF1CBB">
              <w:rPr>
                <w:rFonts w:ascii="Trebuchet MS" w:hAnsi="Trebuchet MS"/>
                <w:b/>
                <w:lang w:val="fr-FR"/>
              </w:rPr>
              <w:t>(s) :</w:t>
            </w:r>
          </w:p>
          <w:p w:rsidR="003A2B3B" w:rsidRDefault="003A2B3B" w:rsidP="003A2B3B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80525D" w:rsidTr="003A2B3B">
        <w:trPr>
          <w:trHeight w:val="582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2.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80525D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3.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FF1CBB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>
              <w:rPr>
                <w:rFonts w:ascii="Trebuchet MS" w:hAnsi="Trebuchet MS"/>
                <w:b/>
                <w:lang w:val="fr-FR"/>
              </w:rPr>
              <w:t xml:space="preserve">Le Continent :    </w:t>
            </w:r>
            <w:r w:rsidR="003A2B3B" w:rsidRPr="00FF1CBB">
              <w:rPr>
                <w:rFonts w:ascii="Trebuchet MS" w:hAnsi="Trebuchet MS"/>
                <w:b/>
                <w:lang w:val="fr-FR"/>
              </w:rPr>
              <w:t>(</w:t>
            </w:r>
            <w:r>
              <w:rPr>
                <w:rFonts w:ascii="Trebuchet MS" w:hAnsi="Trebuchet MS"/>
                <w:b/>
                <w:lang w:val="fr-FR"/>
              </w:rPr>
              <w:t>L’Océan</w:t>
            </w:r>
            <w:r w:rsidR="003A2B3B" w:rsidRPr="00FF1CBB">
              <w:rPr>
                <w:rFonts w:ascii="Trebuchet MS" w:hAnsi="Trebuchet MS"/>
                <w:b/>
                <w:lang w:val="fr-FR"/>
              </w:rPr>
              <w:t>) :</w:t>
            </w:r>
          </w:p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>
              <w:rPr>
                <w:rFonts w:ascii="Trebuchet MS" w:hAnsi="Trebuchet MS"/>
                <w:lang w:val="fr-FR"/>
              </w:rPr>
              <w:t>__________      (___________)</w:t>
            </w:r>
          </w:p>
        </w:tc>
      </w:tr>
      <w:tr w:rsidR="003A2B3B" w:rsidRPr="0080525D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4.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FF1CBB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>
              <w:rPr>
                <w:rFonts w:ascii="Trebuchet MS" w:hAnsi="Trebuchet MS"/>
                <w:b/>
                <w:lang w:val="fr-FR"/>
              </w:rPr>
              <w:t>Le Pays</w:t>
            </w:r>
            <w:r w:rsidR="003A2B3B" w:rsidRPr="00FF1CBB">
              <w:rPr>
                <w:rFonts w:ascii="Trebuchet MS" w:hAnsi="Trebuchet MS"/>
                <w:b/>
                <w:lang w:val="fr-FR"/>
              </w:rPr>
              <w:t>:</w:t>
            </w:r>
          </w:p>
          <w:p w:rsidR="003A2B3B" w:rsidRDefault="003A2B3B" w:rsidP="003A2B3B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80525D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5.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AB203C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6.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3A2B3B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La province/ </w:t>
            </w:r>
            <w:proofErr w:type="spellStart"/>
            <w:r>
              <w:rPr>
                <w:rFonts w:ascii="Trebuchet MS" w:hAnsi="Trebuchet MS"/>
                <w:b/>
              </w:rPr>
              <w:t>L’état</w:t>
            </w:r>
            <w:proofErr w:type="spellEnd"/>
            <w:r w:rsidR="003A2B3B" w:rsidRPr="003A2B3B">
              <w:rPr>
                <w:rFonts w:ascii="Trebuchet MS" w:hAnsi="Trebuchet MS"/>
                <w:b/>
              </w:rPr>
              <w:t xml:space="preserve"> : </w:t>
            </w:r>
          </w:p>
          <w:p w:rsidR="003A2B3B" w:rsidRPr="003A2B3B" w:rsidRDefault="003A2B3B" w:rsidP="003A2B3B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</w:rPr>
            </w:pPr>
          </w:p>
          <w:p w:rsidR="003A2B3B" w:rsidRPr="00AB203C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  <w:lang w:val="fr-CA"/>
              </w:rPr>
            </w:pPr>
            <w:r w:rsidRPr="00AB203C">
              <w:rPr>
                <w:rFonts w:ascii="Trebuchet MS" w:hAnsi="Trebuchet MS"/>
                <w:b/>
                <w:lang w:val="fr-CA"/>
              </w:rPr>
              <w:t xml:space="preserve">La </w:t>
            </w:r>
            <w:r w:rsidR="003A2B3B" w:rsidRPr="00AB203C">
              <w:rPr>
                <w:rFonts w:ascii="Trebuchet MS" w:hAnsi="Trebuchet MS"/>
                <w:b/>
                <w:lang w:val="fr-CA"/>
              </w:rPr>
              <w:t xml:space="preserve">Location </w:t>
            </w:r>
            <w:r w:rsidRPr="00AB203C">
              <w:rPr>
                <w:rFonts w:ascii="Trebuchet MS" w:hAnsi="Trebuchet MS"/>
                <w:b/>
                <w:lang w:val="fr-CA"/>
              </w:rPr>
              <w:t>dans la province/ l’état (Ré</w:t>
            </w:r>
            <w:r w:rsidR="003A2B3B" w:rsidRPr="00AB203C">
              <w:rPr>
                <w:rFonts w:ascii="Trebuchet MS" w:hAnsi="Trebuchet MS"/>
                <w:b/>
                <w:lang w:val="fr-CA"/>
              </w:rPr>
              <w:t>gion) :</w:t>
            </w:r>
          </w:p>
          <w:p w:rsidR="003A2B3B" w:rsidRPr="00AB203C" w:rsidRDefault="003A2B3B" w:rsidP="003A2B3B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CA"/>
              </w:rPr>
            </w:pPr>
          </w:p>
          <w:p w:rsidR="003A2B3B" w:rsidRPr="00AB203C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CA"/>
              </w:rPr>
            </w:pPr>
          </w:p>
        </w:tc>
      </w:tr>
      <w:tr w:rsidR="003A2B3B" w:rsidRPr="0080525D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7.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80525D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8.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221378" w:rsidTr="003A2B3B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9.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FF1CBB" w:rsidRDefault="00AB203C" w:rsidP="003A2B3B">
            <w:pPr>
              <w:widowControl w:val="0"/>
              <w:spacing w:line="240" w:lineRule="auto"/>
              <w:rPr>
                <w:rFonts w:ascii="Trebuchet MS" w:hAnsi="Trebuchet MS"/>
                <w:b/>
                <w:lang w:val="fr-FR"/>
              </w:rPr>
            </w:pPr>
            <w:r>
              <w:rPr>
                <w:rFonts w:ascii="Trebuchet MS" w:hAnsi="Trebuchet MS"/>
                <w:b/>
                <w:lang w:val="fr-FR"/>
              </w:rPr>
              <w:t>La ville</w:t>
            </w:r>
            <w:r w:rsidR="003A2B3B" w:rsidRPr="00FF1CBB">
              <w:rPr>
                <w:rFonts w:ascii="Trebuchet MS" w:hAnsi="Trebuchet MS"/>
                <w:b/>
                <w:lang w:val="fr-FR"/>
              </w:rPr>
              <w:t xml:space="preserve"> : </w:t>
            </w:r>
          </w:p>
          <w:p w:rsidR="003A2B3B" w:rsidRDefault="003A2B3B" w:rsidP="003A2B3B">
            <w:pPr>
              <w:widowControl w:val="0"/>
              <w:pBdr>
                <w:bottom w:val="single" w:sz="12" w:space="1" w:color="auto"/>
              </w:pBdr>
              <w:spacing w:line="240" w:lineRule="auto"/>
              <w:rPr>
                <w:rFonts w:ascii="Trebuchet MS" w:hAnsi="Trebuchet MS"/>
                <w:lang w:val="fr-FR"/>
              </w:rPr>
            </w:pPr>
          </w:p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3A2B3B" w:rsidRPr="00221378" w:rsidTr="003A2B3B">
        <w:trPr>
          <w:trHeight w:val="645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10.</w:t>
            </w:r>
          </w:p>
        </w:tc>
        <w:tc>
          <w:tcPr>
            <w:tcW w:w="17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  <w:tc>
          <w:tcPr>
            <w:tcW w:w="318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B3B" w:rsidRPr="00221378" w:rsidRDefault="003A2B3B" w:rsidP="003A2B3B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</w:tbl>
    <w:p w:rsidR="0080525D" w:rsidRPr="003A2B3B" w:rsidRDefault="0080525D" w:rsidP="0080525D">
      <w:pPr>
        <w:rPr>
          <w:rFonts w:ascii="Trebuchet MS" w:eastAsia="Coming Soon" w:hAnsi="Trebuchet MS" w:cs="Coming Soon"/>
          <w:b/>
          <w:sz w:val="32"/>
          <w:u w:val="single"/>
          <w:lang w:val="fr-CA"/>
        </w:rPr>
      </w:pPr>
      <w:r w:rsidRPr="003A2B3B">
        <w:rPr>
          <w:rFonts w:ascii="Trebuchet MS" w:eastAsia="Coming Soon" w:hAnsi="Trebuchet MS" w:cs="Coming Soon"/>
          <w:b/>
          <w:sz w:val="32"/>
          <w:u w:val="single"/>
          <w:lang w:val="fr-CA"/>
        </w:rPr>
        <w:t xml:space="preserve"> </w:t>
      </w:r>
      <w:r>
        <w:rPr>
          <w:rFonts w:ascii="Trebuchet MS" w:eastAsia="Coming Soon" w:hAnsi="Trebuchet MS" w:cs="Coming Soon"/>
          <w:b/>
          <w:sz w:val="32"/>
          <w:u w:val="single"/>
          <w:lang w:val="fr-FR"/>
        </w:rPr>
        <w:t>Questions de curiosité (à la fin)</w:t>
      </w:r>
      <w:r w:rsidR="00E55F12">
        <w:rPr>
          <w:rFonts w:ascii="Trebuchet MS" w:eastAsia="Coming Soon" w:hAnsi="Trebuchet MS" w:cs="Coming Soon"/>
          <w:b/>
          <w:sz w:val="32"/>
          <w:u w:val="single"/>
          <w:lang w:val="fr-FR"/>
        </w:rPr>
        <w:t xml:space="preserve"> </w:t>
      </w:r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 xml:space="preserve">Questions </w:t>
      </w:r>
      <w:proofErr w:type="spellStart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>that</w:t>
      </w:r>
      <w:proofErr w:type="spellEnd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 xml:space="preserve"> </w:t>
      </w:r>
      <w:proofErr w:type="spellStart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>you</w:t>
      </w:r>
      <w:proofErr w:type="spellEnd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 xml:space="preserve"> </w:t>
      </w:r>
      <w:proofErr w:type="spellStart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>want</w:t>
      </w:r>
      <w:proofErr w:type="spellEnd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 xml:space="preserve"> </w:t>
      </w:r>
      <w:proofErr w:type="spellStart"/>
      <w:r w:rsidR="00E55F12" w:rsidRPr="00E55F12">
        <w:rPr>
          <w:rFonts w:ascii="Trebuchet MS" w:eastAsia="Coming Soon" w:hAnsi="Trebuchet MS" w:cs="Coming Soon"/>
          <w:b/>
          <w:i/>
          <w:sz w:val="32"/>
          <w:u w:val="single"/>
          <w:lang w:val="fr-FR"/>
        </w:rPr>
        <w:t>answered</w:t>
      </w:r>
      <w:proofErr w:type="spellEnd"/>
      <w:r w:rsidR="00E55F12">
        <w:rPr>
          <w:rFonts w:ascii="Trebuchet MS" w:eastAsia="Coming Soon" w:hAnsi="Trebuchet MS" w:cs="Coming Soon"/>
          <w:b/>
          <w:sz w:val="32"/>
          <w:u w:val="single"/>
          <w:lang w:val="fr-FR"/>
        </w:rPr>
        <w:t> :</w:t>
      </w:r>
    </w:p>
    <w:tbl>
      <w:tblPr>
        <w:tblW w:w="10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45"/>
        <w:gridCol w:w="4845"/>
      </w:tblGrid>
      <w:tr w:rsidR="0080525D" w:rsidRPr="009D63BC" w:rsidTr="0080525D">
        <w:trPr>
          <w:trHeight w:val="573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80525D" w:rsidRDefault="0080525D" w:rsidP="0080525D">
            <w:pPr>
              <w:widowControl w:val="0"/>
              <w:spacing w:line="240" w:lineRule="auto"/>
              <w:jc w:val="center"/>
              <w:rPr>
                <w:rFonts w:ascii="Trebuchet MS" w:hAnsi="Trebuchet MS"/>
                <w:sz w:val="28"/>
                <w:szCs w:val="28"/>
                <w:lang w:val="fr-FR"/>
              </w:rPr>
            </w:pPr>
            <w:r w:rsidRPr="0080525D">
              <w:rPr>
                <w:rFonts w:ascii="Trebuchet MS" w:eastAsia="Coming Soon" w:hAnsi="Trebuchet MS" w:cs="Coming Soon"/>
                <w:b/>
                <w:sz w:val="28"/>
                <w:szCs w:val="28"/>
                <w:lang w:val="fr-FR"/>
              </w:rPr>
              <w:t>La Question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80525D" w:rsidRDefault="0080525D" w:rsidP="0080525D">
            <w:pPr>
              <w:pStyle w:val="NoSpacing"/>
              <w:rPr>
                <w:rFonts w:ascii="Trebuchet MS" w:hAnsi="Trebuchet MS"/>
                <w:b/>
                <w:sz w:val="28"/>
                <w:szCs w:val="28"/>
                <w:lang w:val="fr-FR"/>
              </w:rPr>
            </w:pPr>
            <w:r w:rsidRPr="0080525D">
              <w:rPr>
                <w:rFonts w:ascii="Trebuchet MS" w:hAnsi="Trebuchet MS"/>
                <w:b/>
                <w:sz w:val="28"/>
                <w:szCs w:val="28"/>
                <w:lang w:val="fr-FR"/>
              </w:rPr>
              <w:t>La Réponse</w:t>
            </w:r>
          </w:p>
          <w:p w:rsidR="0080525D" w:rsidRPr="0080525D" w:rsidRDefault="0080525D" w:rsidP="0080525D">
            <w:pPr>
              <w:pStyle w:val="NoSpacing"/>
              <w:rPr>
                <w:rFonts w:ascii="Trebuchet MS" w:hAnsi="Trebuchet MS"/>
                <w:sz w:val="28"/>
                <w:szCs w:val="28"/>
                <w:lang w:val="fr-FR"/>
              </w:rPr>
            </w:pPr>
          </w:p>
        </w:tc>
      </w:tr>
      <w:tr w:rsidR="0080525D" w:rsidRPr="0080525D" w:rsidTr="0080525D">
        <w:trPr>
          <w:trHeight w:val="617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1.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  <w:tr w:rsidR="0080525D" w:rsidRPr="0080525D" w:rsidTr="0080525D">
        <w:trPr>
          <w:trHeight w:val="628"/>
        </w:trPr>
        <w:tc>
          <w:tcPr>
            <w:tcW w:w="6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  <w:r w:rsidRPr="00221378">
              <w:rPr>
                <w:rFonts w:ascii="Trebuchet MS" w:hAnsi="Trebuchet MS"/>
                <w:lang w:val="fr-FR"/>
              </w:rPr>
              <w:t>2.</w:t>
            </w:r>
          </w:p>
        </w:tc>
        <w:tc>
          <w:tcPr>
            <w:tcW w:w="4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25D" w:rsidRPr="00221378" w:rsidRDefault="0080525D" w:rsidP="0080525D">
            <w:pPr>
              <w:widowControl w:val="0"/>
              <w:spacing w:line="240" w:lineRule="auto"/>
              <w:rPr>
                <w:rFonts w:ascii="Trebuchet MS" w:hAnsi="Trebuchet MS"/>
                <w:lang w:val="fr-FR"/>
              </w:rPr>
            </w:pPr>
          </w:p>
        </w:tc>
      </w:tr>
    </w:tbl>
    <w:p w:rsidR="00433FE8" w:rsidRPr="00B85BF3" w:rsidRDefault="00040F99" w:rsidP="0080525D">
      <w:pPr>
        <w:jc w:val="center"/>
        <w:rPr>
          <w:b/>
          <w:sz w:val="32"/>
          <w:szCs w:val="32"/>
          <w:lang w:val="fr-CA"/>
        </w:rPr>
      </w:pPr>
      <w:r w:rsidRPr="0080525D">
        <w:rPr>
          <w:lang w:val="fr-CA"/>
        </w:rPr>
        <w:br w:type="page"/>
      </w:r>
      <w:r w:rsidRPr="00B85BF3">
        <w:rPr>
          <w:b/>
          <w:sz w:val="32"/>
          <w:szCs w:val="32"/>
          <w:lang w:val="fr-CA"/>
        </w:rPr>
        <w:lastRenderedPageBreak/>
        <w:t>Tâches</w:t>
      </w:r>
      <w:r w:rsidR="00E55F12">
        <w:rPr>
          <w:b/>
          <w:sz w:val="32"/>
          <w:szCs w:val="32"/>
          <w:lang w:val="fr-CA"/>
        </w:rPr>
        <w:t xml:space="preserve"> </w:t>
      </w:r>
      <w:r w:rsidR="00E55F12" w:rsidRPr="00E55F12">
        <w:rPr>
          <w:b/>
          <w:i/>
          <w:sz w:val="32"/>
          <w:szCs w:val="32"/>
          <w:lang w:val="fr-CA"/>
        </w:rPr>
        <w:t>(Jobs)</w:t>
      </w:r>
    </w:p>
    <w:p w:rsidR="0080525D" w:rsidRPr="006B191F" w:rsidRDefault="00E55F12" w:rsidP="009955E5">
      <w:pPr>
        <w:rPr>
          <w:sz w:val="28"/>
          <w:szCs w:val="28"/>
        </w:rPr>
      </w:pPr>
      <w:r w:rsidRPr="006B191F">
        <w:rPr>
          <w:sz w:val="28"/>
          <w:szCs w:val="28"/>
        </w:rPr>
        <w:t xml:space="preserve">The class should be divided into groups of 6 students per group.  Each group can take turns to be in front the SKYPE screen. </w:t>
      </w:r>
      <w:r w:rsidR="006B191F">
        <w:rPr>
          <w:sz w:val="28"/>
          <w:szCs w:val="28"/>
        </w:rPr>
        <w:t xml:space="preserve"> A</w:t>
      </w:r>
      <w:r w:rsidRPr="006B191F">
        <w:rPr>
          <w:sz w:val="28"/>
          <w:szCs w:val="28"/>
        </w:rPr>
        <w:t xml:space="preserve">ll students need to actively research, record information, questions </w:t>
      </w:r>
      <w:r w:rsidR="006B191F" w:rsidRPr="006B191F">
        <w:rPr>
          <w:sz w:val="28"/>
          <w:szCs w:val="28"/>
        </w:rPr>
        <w:t>(“</w:t>
      </w:r>
      <w:proofErr w:type="spellStart"/>
      <w:r w:rsidR="006B191F" w:rsidRPr="006B191F">
        <w:rPr>
          <w:sz w:val="28"/>
          <w:szCs w:val="28"/>
        </w:rPr>
        <w:t>Nos</w:t>
      </w:r>
      <w:proofErr w:type="spellEnd"/>
      <w:r w:rsidR="006B191F" w:rsidRPr="006B191F">
        <w:rPr>
          <w:sz w:val="28"/>
          <w:szCs w:val="28"/>
        </w:rPr>
        <w:t xml:space="preserve"> Questions”) </w:t>
      </w:r>
      <w:r w:rsidRPr="006B191F">
        <w:rPr>
          <w:sz w:val="28"/>
          <w:szCs w:val="28"/>
        </w:rPr>
        <w:t xml:space="preserve">and be in dialogue with the group in charge of asking and answering a question.  Your job is to work together with your group and other groups to </w:t>
      </w:r>
      <w:r w:rsidR="006B191F" w:rsidRPr="006B191F">
        <w:rPr>
          <w:sz w:val="28"/>
          <w:szCs w:val="28"/>
        </w:rPr>
        <w:t xml:space="preserve">locate </w:t>
      </w:r>
      <w:r w:rsidRPr="006B191F">
        <w:rPr>
          <w:sz w:val="28"/>
          <w:szCs w:val="28"/>
        </w:rPr>
        <w:t xml:space="preserve">the </w:t>
      </w:r>
      <w:r w:rsidR="006B191F" w:rsidRPr="006B191F">
        <w:rPr>
          <w:sz w:val="28"/>
          <w:szCs w:val="28"/>
        </w:rPr>
        <w:t xml:space="preserve">town or city of the </w:t>
      </w:r>
      <w:r w:rsidRPr="006B191F">
        <w:rPr>
          <w:sz w:val="28"/>
          <w:szCs w:val="28"/>
        </w:rPr>
        <w:t xml:space="preserve">other class before they find out </w:t>
      </w:r>
      <w:r w:rsidR="006B191F" w:rsidRPr="006B191F">
        <w:rPr>
          <w:sz w:val="28"/>
          <w:szCs w:val="28"/>
        </w:rPr>
        <w:t xml:space="preserve">the </w:t>
      </w:r>
      <w:r w:rsidRPr="006B191F">
        <w:rPr>
          <w:sz w:val="28"/>
          <w:szCs w:val="28"/>
        </w:rPr>
        <w:t>location</w:t>
      </w:r>
      <w:r w:rsidR="006B191F" w:rsidRPr="006B191F">
        <w:rPr>
          <w:sz w:val="28"/>
          <w:szCs w:val="28"/>
        </w:rPr>
        <w:t xml:space="preserve"> of your town or city</w:t>
      </w:r>
      <w:r w:rsidRPr="006B191F">
        <w:rPr>
          <w:sz w:val="28"/>
          <w:szCs w:val="28"/>
        </w:rPr>
        <w:t>.  The challenge begins with a rock-paper-</w:t>
      </w:r>
      <w:r w:rsidR="006B191F" w:rsidRPr="006B191F">
        <w:rPr>
          <w:sz w:val="28"/>
          <w:szCs w:val="28"/>
        </w:rPr>
        <w:t>scissors by the first greeter.</w:t>
      </w:r>
      <w:r w:rsidR="006B191F">
        <w:rPr>
          <w:sz w:val="28"/>
          <w:szCs w:val="28"/>
        </w:rPr>
        <w:t xml:space="preserve">  Here are specific roles that one student needs to be assigned in each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40F99" w:rsidRPr="00B85BF3" w:rsidTr="00040F99">
        <w:tc>
          <w:tcPr>
            <w:tcW w:w="5508" w:type="dxa"/>
          </w:tcPr>
          <w:p w:rsidR="00B76D0E" w:rsidRPr="006B191F" w:rsidRDefault="00B85BF3" w:rsidP="0080525D">
            <w:pPr>
              <w:rPr>
                <w:b/>
                <w:sz w:val="32"/>
                <w:szCs w:val="32"/>
              </w:rPr>
            </w:pPr>
            <w:r w:rsidRPr="006B191F">
              <w:rPr>
                <w:b/>
                <w:sz w:val="32"/>
                <w:szCs w:val="32"/>
              </w:rPr>
              <w:t xml:space="preserve">Agent </w:t>
            </w:r>
            <w:proofErr w:type="spellStart"/>
            <w:r w:rsidRPr="006B191F">
              <w:rPr>
                <w:b/>
                <w:sz w:val="32"/>
                <w:szCs w:val="32"/>
              </w:rPr>
              <w:t>d’accueil</w:t>
            </w:r>
            <w:proofErr w:type="spellEnd"/>
            <w:r w:rsidR="006B191F" w:rsidRPr="006B191F">
              <w:rPr>
                <w:b/>
                <w:sz w:val="32"/>
                <w:szCs w:val="32"/>
              </w:rPr>
              <w:t xml:space="preserve"> </w:t>
            </w:r>
            <w:r w:rsidR="006B191F" w:rsidRPr="006B191F">
              <w:rPr>
                <w:b/>
                <w:i/>
                <w:sz w:val="32"/>
                <w:szCs w:val="32"/>
              </w:rPr>
              <w:t>(Greeter)</w:t>
            </w:r>
            <w:r w:rsidR="00B76D0E" w:rsidRPr="006B191F">
              <w:rPr>
                <w:b/>
                <w:i/>
                <w:sz w:val="32"/>
                <w:szCs w:val="32"/>
              </w:rPr>
              <w:t>:</w:t>
            </w:r>
            <w:r w:rsidR="009D63BC">
              <w:rPr>
                <w:noProof/>
                <w:lang w:eastAsia="en-CA"/>
              </w:rPr>
              <w:t xml:space="preserve"> </w:t>
            </w:r>
          </w:p>
          <w:p w:rsidR="00B76D0E" w:rsidRPr="00207519" w:rsidRDefault="0080525D" w:rsidP="0080525D">
            <w:pPr>
              <w:rPr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4CE307C1" wp14:editId="3CAD4903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39370</wp:posOffset>
                  </wp:positionV>
                  <wp:extent cx="1323975" cy="861695"/>
                  <wp:effectExtent l="0" t="0" r="9525" b="0"/>
                  <wp:wrapSquare wrapText="bothSides"/>
                  <wp:docPr id="17" name="Picture 17" descr="http://richdigirolamo.com/wp-content/uploads/2012/06/Greeter-6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chdigirolamo.com/wp-content/uploads/2012/06/Greeter-6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91F" w:rsidRPr="006B191F">
              <w:rPr>
                <w:sz w:val="28"/>
                <w:szCs w:val="28"/>
              </w:rPr>
              <w:t xml:space="preserve">The greeter is responsible to </w:t>
            </w:r>
            <w:r w:rsidR="006B191F">
              <w:rPr>
                <w:sz w:val="28"/>
                <w:szCs w:val="28"/>
              </w:rPr>
              <w:t>introduce the class</w:t>
            </w:r>
            <w:r w:rsidR="006B191F" w:rsidRPr="006B191F">
              <w:rPr>
                <w:sz w:val="28"/>
                <w:szCs w:val="28"/>
              </w:rPr>
              <w:t>,</w:t>
            </w:r>
            <w:r w:rsidR="006B191F">
              <w:rPr>
                <w:sz w:val="28"/>
                <w:szCs w:val="28"/>
              </w:rPr>
              <w:t xml:space="preserve"> make</w:t>
            </w:r>
            <w:r w:rsidR="006B191F" w:rsidRPr="006B191F">
              <w:rPr>
                <w:sz w:val="28"/>
                <w:szCs w:val="28"/>
              </w:rPr>
              <w:t xml:space="preserve"> transitions and bring closure to the SKYPE conversation. </w:t>
            </w:r>
            <w:r w:rsidR="006B191F">
              <w:rPr>
                <w:sz w:val="28"/>
                <w:szCs w:val="28"/>
              </w:rPr>
              <w:t xml:space="preserve"> </w:t>
            </w:r>
            <w:r w:rsidR="006B191F" w:rsidRPr="006B191F">
              <w:rPr>
                <w:sz w:val="28"/>
                <w:szCs w:val="28"/>
              </w:rPr>
              <w:t>Brainstorm some questions that you woul</w:t>
            </w:r>
            <w:bookmarkStart w:id="0" w:name="_GoBack"/>
            <w:bookmarkEnd w:id="0"/>
            <w:r w:rsidR="006B191F" w:rsidRPr="006B191F">
              <w:rPr>
                <w:sz w:val="28"/>
                <w:szCs w:val="28"/>
              </w:rPr>
              <w:t>d like to know for the end of the SKYPE call.</w:t>
            </w:r>
          </w:p>
          <w:p w:rsidR="006B191F" w:rsidRDefault="006B191F" w:rsidP="0080525D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B85BF3" w:rsidRPr="0080525D">
              <w:rPr>
                <w:b/>
                <w:sz w:val="28"/>
                <w:szCs w:val="28"/>
                <w:lang w:val="fr-CA"/>
              </w:rPr>
              <w:t> </w:t>
            </w:r>
            <w:r w:rsidR="00B76D0E" w:rsidRPr="0080525D">
              <w:rPr>
                <w:b/>
                <w:sz w:val="28"/>
                <w:szCs w:val="28"/>
                <w:lang w:val="fr-CA"/>
              </w:rPr>
              <w:t>:</w:t>
            </w:r>
            <w:r w:rsidR="00B76D0E" w:rsidRPr="0080525D">
              <w:rPr>
                <w:sz w:val="28"/>
                <w:szCs w:val="28"/>
                <w:lang w:val="fr-CA"/>
              </w:rPr>
              <w:t xml:space="preserve"> </w:t>
            </w:r>
            <w:r w:rsidR="009C4D54">
              <w:rPr>
                <w:sz w:val="28"/>
                <w:szCs w:val="28"/>
                <w:lang w:val="fr-CA"/>
              </w:rPr>
              <w:t xml:space="preserve">« C’est </w:t>
            </w:r>
            <w:r w:rsidR="00207519">
              <w:rPr>
                <w:rFonts w:cstheme="minorHAnsi"/>
                <w:sz w:val="28"/>
                <w:szCs w:val="28"/>
                <w:lang w:val="fr-CA"/>
              </w:rPr>
              <w:t>à</w:t>
            </w:r>
            <w:r w:rsidR="00207519">
              <w:rPr>
                <w:sz w:val="28"/>
                <w:szCs w:val="28"/>
                <w:lang w:val="fr-CA"/>
              </w:rPr>
              <w:t xml:space="preserve"> </w:t>
            </w:r>
            <w:r w:rsidR="009C4D54">
              <w:rPr>
                <w:sz w:val="28"/>
                <w:szCs w:val="28"/>
                <w:lang w:val="fr-CA"/>
              </w:rPr>
              <w:t>votre</w:t>
            </w:r>
            <w:r w:rsidR="00B85BF3" w:rsidRPr="0080525D">
              <w:rPr>
                <w:sz w:val="28"/>
                <w:szCs w:val="28"/>
                <w:lang w:val="fr-CA"/>
              </w:rPr>
              <w:t xml:space="preserve"> tour » </w:t>
            </w:r>
            <w:r>
              <w:rPr>
                <w:sz w:val="28"/>
                <w:szCs w:val="28"/>
                <w:lang w:val="fr-CA"/>
              </w:rPr>
              <w:t>&amp;</w:t>
            </w:r>
          </w:p>
          <w:p w:rsidR="00303463" w:rsidRPr="00303463" w:rsidRDefault="00B85BF3" w:rsidP="00303463">
            <w:pPr>
              <w:rPr>
                <w:sz w:val="28"/>
                <w:szCs w:val="28"/>
                <w:lang w:val="fr-CA"/>
              </w:rPr>
            </w:pPr>
            <w:r w:rsidRPr="0080525D">
              <w:rPr>
                <w:sz w:val="28"/>
                <w:szCs w:val="28"/>
                <w:lang w:val="fr-CA"/>
              </w:rPr>
              <w:t xml:space="preserve">« C’est </w:t>
            </w:r>
            <w:r w:rsidR="00207519">
              <w:rPr>
                <w:rFonts w:cstheme="minorHAnsi"/>
                <w:sz w:val="28"/>
                <w:szCs w:val="28"/>
                <w:lang w:val="fr-CA"/>
              </w:rPr>
              <w:t>à</w:t>
            </w:r>
            <w:r w:rsidR="00207519">
              <w:rPr>
                <w:sz w:val="28"/>
                <w:szCs w:val="28"/>
                <w:lang w:val="fr-CA"/>
              </w:rPr>
              <w:t xml:space="preserve"> </w:t>
            </w:r>
            <w:r w:rsidRPr="0080525D">
              <w:rPr>
                <w:sz w:val="28"/>
                <w:szCs w:val="28"/>
                <w:lang w:val="fr-CA"/>
              </w:rPr>
              <w:t>notre tour »</w:t>
            </w:r>
            <w:r w:rsidR="006B191F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 w:rsidR="006B191F">
              <w:rPr>
                <w:sz w:val="28"/>
                <w:szCs w:val="28"/>
                <w:lang w:val="fr-CA"/>
              </w:rPr>
              <w:t>signs</w:t>
            </w:r>
            <w:proofErr w:type="spellEnd"/>
          </w:p>
        </w:tc>
        <w:tc>
          <w:tcPr>
            <w:tcW w:w="5508" w:type="dxa"/>
          </w:tcPr>
          <w:p w:rsidR="00B76D0E" w:rsidRPr="00303463" w:rsidRDefault="00B76D0E" w:rsidP="0080525D">
            <w:pPr>
              <w:rPr>
                <w:b/>
                <w:i/>
                <w:sz w:val="32"/>
                <w:szCs w:val="32"/>
              </w:rPr>
            </w:pPr>
            <w:proofErr w:type="spellStart"/>
            <w:r w:rsidRPr="003214E4">
              <w:rPr>
                <w:b/>
                <w:sz w:val="32"/>
                <w:szCs w:val="32"/>
              </w:rPr>
              <w:t>Relayeur</w:t>
            </w:r>
            <w:proofErr w:type="spellEnd"/>
            <w:r w:rsidR="00B85BF3" w:rsidRPr="003214E4">
              <w:rPr>
                <w:b/>
                <w:sz w:val="32"/>
                <w:szCs w:val="32"/>
              </w:rPr>
              <w:t> </w:t>
            </w:r>
            <w:r w:rsidR="006B191F" w:rsidRPr="003214E4">
              <w:rPr>
                <w:b/>
                <w:i/>
                <w:sz w:val="32"/>
                <w:szCs w:val="32"/>
              </w:rPr>
              <w:t>(Tweeter)</w:t>
            </w:r>
            <w:r w:rsidRPr="003214E4">
              <w:rPr>
                <w:b/>
                <w:i/>
                <w:sz w:val="32"/>
                <w:szCs w:val="32"/>
              </w:rPr>
              <w:t>:</w:t>
            </w:r>
            <w:r w:rsidR="009D63BC" w:rsidRPr="003214E4">
              <w:rPr>
                <w:i/>
                <w:noProof/>
                <w:lang w:eastAsia="en-CA"/>
              </w:rPr>
              <w:t xml:space="preserve"> </w:t>
            </w:r>
          </w:p>
          <w:p w:rsidR="00040F99" w:rsidRPr="0080525D" w:rsidRDefault="00303463" w:rsidP="0080525D">
            <w:pPr>
              <w:rPr>
                <w:sz w:val="28"/>
                <w:szCs w:val="28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2576" behindDoc="0" locked="0" layoutInCell="1" allowOverlap="1" wp14:anchorId="3E8322BE" wp14:editId="47D8A153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-248920</wp:posOffset>
                  </wp:positionV>
                  <wp:extent cx="1092200" cy="962025"/>
                  <wp:effectExtent l="0" t="0" r="0" b="9525"/>
                  <wp:wrapSquare wrapText="bothSides"/>
                  <wp:docPr id="20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91F" w:rsidRPr="006B191F">
              <w:rPr>
                <w:sz w:val="28"/>
                <w:szCs w:val="28"/>
              </w:rPr>
              <w:t xml:space="preserve">The tweeter communicates messages with the rest of the group and with other tweeters of the class so that relevant information and potential questions are communicated with the questioner or </w:t>
            </w:r>
            <w:r w:rsidR="003214E4">
              <w:rPr>
                <w:sz w:val="28"/>
                <w:szCs w:val="28"/>
              </w:rPr>
              <w:t>responder</w:t>
            </w:r>
            <w:r w:rsidR="006B191F">
              <w:rPr>
                <w:sz w:val="28"/>
                <w:szCs w:val="28"/>
              </w:rPr>
              <w:t>.</w:t>
            </w:r>
            <w:r w:rsidR="00B76D0E" w:rsidRPr="006B191F">
              <w:rPr>
                <w:sz w:val="28"/>
                <w:szCs w:val="28"/>
              </w:rPr>
              <w:t xml:space="preserve"> </w:t>
            </w:r>
            <w:r w:rsidR="003214E4">
              <w:rPr>
                <w:sz w:val="28"/>
                <w:szCs w:val="28"/>
              </w:rPr>
              <w:t xml:space="preserve"> </w:t>
            </w:r>
            <w:r w:rsidR="00B76D0E" w:rsidRPr="0080525D">
              <w:rPr>
                <w:sz w:val="28"/>
                <w:szCs w:val="28"/>
              </w:rPr>
              <w:t>(Today’s Meet</w:t>
            </w:r>
            <w:r w:rsidR="0080525D" w:rsidRPr="008052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website: </w:t>
            </w:r>
            <w:hyperlink r:id="rId41" w:history="1">
              <w:r w:rsidR="0080525D" w:rsidRPr="00EF5937">
                <w:rPr>
                  <w:rStyle w:val="Hyperlink"/>
                  <w:sz w:val="28"/>
                  <w:szCs w:val="28"/>
                </w:rPr>
                <w:t>https://todaysmeet.com/</w:t>
              </w:r>
            </w:hyperlink>
            <w:r w:rsidR="00D1578C">
              <w:rPr>
                <w:rStyle w:val="Hyperlink"/>
                <w:sz w:val="28"/>
                <w:szCs w:val="28"/>
              </w:rPr>
              <w:t>___</w:t>
            </w:r>
            <w:r w:rsidR="00B76D0E" w:rsidRPr="0080525D">
              <w:rPr>
                <w:sz w:val="28"/>
                <w:szCs w:val="28"/>
              </w:rPr>
              <w:t>)</w:t>
            </w:r>
            <w:r w:rsidR="00B85BF3" w:rsidRPr="0080525D">
              <w:rPr>
                <w:sz w:val="28"/>
                <w:szCs w:val="28"/>
              </w:rPr>
              <w:t>.</w:t>
            </w:r>
          </w:p>
          <w:p w:rsidR="00B76D0E" w:rsidRPr="00B85BF3" w:rsidRDefault="006B191F" w:rsidP="006B191F">
            <w:pPr>
              <w:rPr>
                <w:sz w:val="32"/>
                <w:szCs w:val="32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B85BF3" w:rsidRPr="0080525D">
              <w:rPr>
                <w:b/>
                <w:sz w:val="28"/>
                <w:szCs w:val="28"/>
                <w:lang w:val="fr-CA"/>
              </w:rPr>
              <w:t> </w:t>
            </w:r>
            <w:r w:rsidR="00B76D0E" w:rsidRPr="0080525D">
              <w:rPr>
                <w:b/>
                <w:sz w:val="28"/>
                <w:szCs w:val="28"/>
                <w:lang w:val="fr-CA"/>
              </w:rPr>
              <w:t>:</w:t>
            </w:r>
            <w:r w:rsidR="00B76D0E" w:rsidRPr="0080525D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fr-CA"/>
              </w:rPr>
              <w:t>laptop</w:t>
            </w:r>
            <w:proofErr w:type="spellEnd"/>
          </w:p>
        </w:tc>
      </w:tr>
      <w:tr w:rsidR="00040F99" w:rsidRPr="003308C3" w:rsidTr="00040F99">
        <w:tc>
          <w:tcPr>
            <w:tcW w:w="5508" w:type="dxa"/>
          </w:tcPr>
          <w:p w:rsidR="00B85BF3" w:rsidRPr="00303463" w:rsidRDefault="009D63BC" w:rsidP="0080525D">
            <w:pPr>
              <w:rPr>
                <w:b/>
                <w:sz w:val="32"/>
                <w:szCs w:val="32"/>
              </w:rPr>
            </w:pPr>
            <w:r w:rsidRPr="00303463">
              <w:rPr>
                <w:b/>
                <w:sz w:val="32"/>
                <w:szCs w:val="32"/>
              </w:rPr>
              <w:t>Expert de Google E</w:t>
            </w:r>
            <w:r w:rsidR="00B85BF3" w:rsidRPr="00303463">
              <w:rPr>
                <w:b/>
                <w:sz w:val="32"/>
                <w:szCs w:val="32"/>
              </w:rPr>
              <w:t>arth</w:t>
            </w:r>
            <w:r w:rsidR="00303463" w:rsidRPr="00303463">
              <w:rPr>
                <w:b/>
                <w:sz w:val="32"/>
                <w:szCs w:val="32"/>
              </w:rPr>
              <w:t xml:space="preserve"> </w:t>
            </w:r>
            <w:r w:rsidR="00303463" w:rsidRPr="00303463">
              <w:rPr>
                <w:b/>
                <w:i/>
                <w:sz w:val="32"/>
                <w:szCs w:val="32"/>
              </w:rPr>
              <w:t xml:space="preserve">(Google </w:t>
            </w:r>
            <w:proofErr w:type="spellStart"/>
            <w:r w:rsidR="00303463" w:rsidRPr="00303463">
              <w:rPr>
                <w:b/>
                <w:i/>
                <w:sz w:val="32"/>
                <w:szCs w:val="32"/>
              </w:rPr>
              <w:t>Earther</w:t>
            </w:r>
            <w:proofErr w:type="spellEnd"/>
            <w:r w:rsidR="00303463" w:rsidRPr="00303463">
              <w:rPr>
                <w:b/>
                <w:i/>
                <w:sz w:val="32"/>
                <w:szCs w:val="32"/>
              </w:rPr>
              <w:t>)</w:t>
            </w:r>
            <w:r w:rsidR="00B85BF3" w:rsidRPr="00303463">
              <w:rPr>
                <w:b/>
                <w:i/>
                <w:sz w:val="32"/>
                <w:szCs w:val="32"/>
              </w:rPr>
              <w:t>:</w:t>
            </w:r>
            <w:r w:rsidRPr="00303463">
              <w:rPr>
                <w:i/>
                <w:noProof/>
                <w:lang w:eastAsia="en-CA"/>
              </w:rPr>
              <w:t xml:space="preserve"> </w:t>
            </w:r>
          </w:p>
          <w:p w:rsidR="0080525D" w:rsidRPr="00303463" w:rsidRDefault="00303463" w:rsidP="0080525D">
            <w:pPr>
              <w:rPr>
                <w:b/>
                <w:sz w:val="28"/>
                <w:szCs w:val="28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3600" behindDoc="0" locked="0" layoutInCell="1" allowOverlap="1" wp14:anchorId="2D64536B" wp14:editId="7CE0F567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-240665</wp:posOffset>
                  </wp:positionV>
                  <wp:extent cx="1228725" cy="819150"/>
                  <wp:effectExtent l="0" t="0" r="9525" b="0"/>
                  <wp:wrapSquare wrapText="bothSides"/>
                  <wp:docPr id="21" name="Picture 21" descr="http://dehayf5mhw1h7.cloudfront.net/wp-content/uploads/sites/116/2015/04/01055810/Google-Earth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hayf5mhw1h7.cloudfront.net/wp-content/uploads/sites/116/2015/04/01055810/Google-Earth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The Google </w:t>
            </w:r>
            <w:proofErr w:type="spellStart"/>
            <w:r>
              <w:rPr>
                <w:sz w:val="28"/>
                <w:szCs w:val="28"/>
              </w:rPr>
              <w:t>Earther</w:t>
            </w:r>
            <w:proofErr w:type="spellEnd"/>
            <w:r>
              <w:rPr>
                <w:sz w:val="28"/>
                <w:szCs w:val="28"/>
              </w:rPr>
              <w:t xml:space="preserve"> uses Google Earth </w:t>
            </w:r>
            <w:r w:rsidR="0091722A">
              <w:rPr>
                <w:sz w:val="28"/>
                <w:szCs w:val="28"/>
              </w:rPr>
              <w:t xml:space="preserve">and the even better site, </w:t>
            </w:r>
            <w:r w:rsidR="0091722A" w:rsidRPr="0091722A">
              <w:rPr>
                <w:b/>
                <w:sz w:val="28"/>
                <w:szCs w:val="28"/>
              </w:rPr>
              <w:t>Google Maps</w:t>
            </w:r>
            <w:r w:rsidR="0091722A">
              <w:rPr>
                <w:sz w:val="28"/>
                <w:szCs w:val="28"/>
              </w:rPr>
              <w:t xml:space="preserve"> (</w:t>
            </w:r>
            <w:hyperlink r:id="rId43" w:history="1">
              <w:r w:rsidR="0091722A" w:rsidRPr="0041007B">
                <w:rPr>
                  <w:rStyle w:val="Hyperlink"/>
                  <w:sz w:val="28"/>
                  <w:szCs w:val="28"/>
                </w:rPr>
                <w:t>https://www.google.ca/maps</w:t>
              </w:r>
            </w:hyperlink>
            <w:r w:rsidR="0091722A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to locate and incrementally zoom into the l</w:t>
            </w:r>
            <w:r w:rsidR="00207519">
              <w:rPr>
                <w:sz w:val="28"/>
                <w:szCs w:val="28"/>
              </w:rPr>
              <w:t>ocation of the other class with</w:t>
            </w:r>
            <w:r>
              <w:rPr>
                <w:sz w:val="28"/>
                <w:szCs w:val="28"/>
              </w:rPr>
              <w:t xml:space="preserve"> hints and information provided during the conversation.</w:t>
            </w:r>
          </w:p>
          <w:p w:rsidR="003214E4" w:rsidRPr="0091722A" w:rsidRDefault="00303463" w:rsidP="003214E4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B85BF3" w:rsidRPr="0080525D">
              <w:rPr>
                <w:b/>
                <w:sz w:val="28"/>
                <w:szCs w:val="28"/>
                <w:lang w:val="fr-CA"/>
              </w:rPr>
              <w:t>:</w:t>
            </w:r>
            <w:r w:rsidR="00B85BF3" w:rsidRPr="0080525D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 w:rsidR="0091722A">
              <w:rPr>
                <w:sz w:val="28"/>
                <w:szCs w:val="28"/>
                <w:lang w:val="fr-CA"/>
              </w:rPr>
              <w:t>laptop</w:t>
            </w:r>
            <w:proofErr w:type="spellEnd"/>
          </w:p>
        </w:tc>
        <w:tc>
          <w:tcPr>
            <w:tcW w:w="5508" w:type="dxa"/>
          </w:tcPr>
          <w:p w:rsidR="00B85BF3" w:rsidRPr="00207519" w:rsidRDefault="003308C3" w:rsidP="0080525D">
            <w:pPr>
              <w:rPr>
                <w:b/>
                <w:sz w:val="32"/>
                <w:szCs w:val="32"/>
              </w:rPr>
            </w:pPr>
            <w:r w:rsidRPr="00207519">
              <w:rPr>
                <w:b/>
                <w:sz w:val="32"/>
                <w:szCs w:val="32"/>
              </w:rPr>
              <w:t xml:space="preserve">Expert de </w:t>
            </w:r>
            <w:proofErr w:type="spellStart"/>
            <w:r w:rsidRPr="00207519">
              <w:rPr>
                <w:b/>
                <w:sz w:val="32"/>
                <w:szCs w:val="32"/>
              </w:rPr>
              <w:t>l’Atlas</w:t>
            </w:r>
            <w:proofErr w:type="spellEnd"/>
            <w:r w:rsidR="00303463" w:rsidRPr="00207519">
              <w:rPr>
                <w:b/>
                <w:sz w:val="32"/>
                <w:szCs w:val="32"/>
              </w:rPr>
              <w:t xml:space="preserve"> </w:t>
            </w:r>
            <w:r w:rsidR="00303463" w:rsidRPr="00207519">
              <w:rPr>
                <w:b/>
                <w:i/>
                <w:sz w:val="32"/>
                <w:szCs w:val="32"/>
              </w:rPr>
              <w:t>(Atlas Checker)</w:t>
            </w:r>
            <w:r w:rsidR="00B85BF3" w:rsidRPr="00207519">
              <w:rPr>
                <w:b/>
                <w:i/>
                <w:sz w:val="32"/>
                <w:szCs w:val="32"/>
              </w:rPr>
              <w:t>:</w:t>
            </w:r>
            <w:r w:rsidR="009D63BC" w:rsidRPr="00207519">
              <w:rPr>
                <w:i/>
                <w:noProof/>
                <w:lang w:eastAsia="en-CA"/>
              </w:rPr>
              <w:t xml:space="preserve"> </w:t>
            </w:r>
          </w:p>
          <w:p w:rsidR="00303463" w:rsidRPr="00303463" w:rsidRDefault="00303463" w:rsidP="0080525D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4624" behindDoc="0" locked="0" layoutInCell="1" allowOverlap="1" wp14:anchorId="0D980A04" wp14:editId="1CC4E20B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-246380</wp:posOffset>
                  </wp:positionV>
                  <wp:extent cx="1126490" cy="1000125"/>
                  <wp:effectExtent l="0" t="0" r="0" b="9525"/>
                  <wp:wrapSquare wrapText="bothSides"/>
                  <wp:docPr id="22" name="Picture 22" descr="Image result for livre d'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livre d'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463">
              <w:rPr>
                <w:sz w:val="28"/>
                <w:szCs w:val="28"/>
              </w:rPr>
              <w:t xml:space="preserve">The atlas checker uses the atlas and its index to locate </w:t>
            </w:r>
            <w:r w:rsidR="00207519">
              <w:rPr>
                <w:sz w:val="28"/>
                <w:szCs w:val="28"/>
              </w:rPr>
              <w:t>the other class with</w:t>
            </w:r>
            <w:r>
              <w:rPr>
                <w:sz w:val="28"/>
                <w:szCs w:val="28"/>
              </w:rPr>
              <w:t xml:space="preserve"> hints and information provided during the conversation.</w:t>
            </w:r>
          </w:p>
          <w:p w:rsidR="0091722A" w:rsidRDefault="0091722A" w:rsidP="0080525D">
            <w:pPr>
              <w:rPr>
                <w:b/>
                <w:sz w:val="28"/>
                <w:szCs w:val="28"/>
                <w:lang w:val="fr-CA"/>
              </w:rPr>
            </w:pPr>
          </w:p>
          <w:p w:rsidR="0091722A" w:rsidRDefault="0091722A" w:rsidP="0080525D">
            <w:pPr>
              <w:rPr>
                <w:b/>
                <w:sz w:val="28"/>
                <w:szCs w:val="28"/>
                <w:lang w:val="fr-CA"/>
              </w:rPr>
            </w:pPr>
          </w:p>
          <w:p w:rsidR="0080525D" w:rsidRPr="00303463" w:rsidRDefault="00303463" w:rsidP="0080525D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 xml:space="preserve">Tools : </w:t>
            </w:r>
            <w:r>
              <w:rPr>
                <w:sz w:val="28"/>
                <w:szCs w:val="28"/>
                <w:lang w:val="fr-CA"/>
              </w:rPr>
              <w:t xml:space="preserve">world </w:t>
            </w:r>
            <w:proofErr w:type="spellStart"/>
            <w:r>
              <w:rPr>
                <w:sz w:val="28"/>
                <w:szCs w:val="28"/>
                <w:lang w:val="fr-CA"/>
              </w:rPr>
              <w:t>atlases</w:t>
            </w:r>
            <w:proofErr w:type="spellEnd"/>
          </w:p>
        </w:tc>
      </w:tr>
      <w:tr w:rsidR="00040F99" w:rsidRPr="003214E4" w:rsidTr="00040F99">
        <w:tc>
          <w:tcPr>
            <w:tcW w:w="5508" w:type="dxa"/>
          </w:tcPr>
          <w:p w:rsidR="003308C3" w:rsidRPr="00207519" w:rsidRDefault="009D63BC" w:rsidP="0080525D">
            <w:pPr>
              <w:rPr>
                <w:b/>
                <w:sz w:val="32"/>
                <w:szCs w:val="32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333E54E1" wp14:editId="794AF967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1270</wp:posOffset>
                  </wp:positionV>
                  <wp:extent cx="624840" cy="1524000"/>
                  <wp:effectExtent l="0" t="0" r="3810" b="0"/>
                  <wp:wrapSquare wrapText="bothSides"/>
                  <wp:docPr id="23" name="Picture 23" descr="https://thehonestone.files.wordpress.com/2011/11/questio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ehonestone.files.wordpress.com/2011/11/questio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3308C3" w:rsidRPr="00207519">
              <w:rPr>
                <w:b/>
                <w:sz w:val="32"/>
                <w:szCs w:val="32"/>
              </w:rPr>
              <w:t>Enquêteur</w:t>
            </w:r>
            <w:proofErr w:type="spellEnd"/>
            <w:r w:rsidR="003214E4" w:rsidRPr="00207519">
              <w:rPr>
                <w:b/>
                <w:sz w:val="32"/>
                <w:szCs w:val="32"/>
              </w:rPr>
              <w:t xml:space="preserve"> </w:t>
            </w:r>
            <w:r w:rsidR="003214E4" w:rsidRPr="00207519">
              <w:rPr>
                <w:b/>
                <w:i/>
                <w:sz w:val="32"/>
                <w:szCs w:val="32"/>
              </w:rPr>
              <w:t>(Questioner)</w:t>
            </w:r>
            <w:r w:rsidR="003308C3" w:rsidRPr="00207519">
              <w:rPr>
                <w:b/>
                <w:i/>
                <w:sz w:val="32"/>
                <w:szCs w:val="32"/>
              </w:rPr>
              <w:t>:</w:t>
            </w:r>
            <w:r w:rsidRPr="00207519">
              <w:rPr>
                <w:noProof/>
                <w:lang w:eastAsia="en-CA"/>
              </w:rPr>
              <w:t xml:space="preserve"> </w:t>
            </w:r>
          </w:p>
          <w:p w:rsidR="003308C3" w:rsidRPr="00207519" w:rsidRDefault="003214E4" w:rsidP="0080525D">
            <w:pPr>
              <w:rPr>
                <w:sz w:val="28"/>
                <w:szCs w:val="28"/>
              </w:rPr>
            </w:pPr>
            <w:r w:rsidRPr="003214E4">
              <w:rPr>
                <w:sz w:val="28"/>
                <w:szCs w:val="28"/>
              </w:rPr>
              <w:t>The questioner records and asks the question that the group wants</w:t>
            </w:r>
            <w:r>
              <w:rPr>
                <w:sz w:val="28"/>
                <w:szCs w:val="28"/>
              </w:rPr>
              <w:t xml:space="preserve"> to ask in order to elicit a</w:t>
            </w:r>
            <w:r w:rsidR="00207519">
              <w:rPr>
                <w:sz w:val="28"/>
                <w:szCs w:val="28"/>
              </w:rPr>
              <w:t>n answer</w:t>
            </w:r>
            <w:r>
              <w:rPr>
                <w:sz w:val="28"/>
                <w:szCs w:val="28"/>
              </w:rPr>
              <w:t xml:space="preserve"> “</w:t>
            </w:r>
            <w:proofErr w:type="spellStart"/>
            <w:r>
              <w:rPr>
                <w:sz w:val="28"/>
                <w:szCs w:val="28"/>
              </w:rPr>
              <w:t>oui</w:t>
            </w:r>
            <w:proofErr w:type="spellEnd"/>
            <w:r>
              <w:rPr>
                <w:sz w:val="28"/>
                <w:szCs w:val="28"/>
              </w:rPr>
              <w:t>”</w:t>
            </w:r>
            <w:r w:rsidRPr="003214E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”</w:t>
            </w:r>
            <w:proofErr w:type="gramStart"/>
            <w:r w:rsidRPr="003214E4">
              <w:rPr>
                <w:sz w:val="28"/>
                <w:szCs w:val="28"/>
              </w:rPr>
              <w:t>no</w:t>
            </w:r>
            <w:r w:rsidR="00207519">
              <w:rPr>
                <w:sz w:val="28"/>
                <w:szCs w:val="28"/>
              </w:rPr>
              <w:t>n</w:t>
            </w:r>
            <w:proofErr w:type="gramEnd"/>
            <w:r w:rsidR="00207519">
              <w:rPr>
                <w:sz w:val="28"/>
                <w:szCs w:val="28"/>
              </w:rPr>
              <w:t>.”</w:t>
            </w:r>
            <w:r w:rsidRPr="003214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214E4">
              <w:rPr>
                <w:sz w:val="28"/>
                <w:szCs w:val="28"/>
              </w:rPr>
              <w:t xml:space="preserve">Begin with broad geography questions before asking specific regional or best guess questions. </w:t>
            </w:r>
            <w:r>
              <w:rPr>
                <w:sz w:val="28"/>
                <w:szCs w:val="28"/>
              </w:rPr>
              <w:t xml:space="preserve"> </w:t>
            </w:r>
          </w:p>
          <w:p w:rsidR="009C4D54" w:rsidRDefault="003214E4" w:rsidP="0080525D">
            <w:pPr>
              <w:rPr>
                <w:sz w:val="28"/>
                <w:szCs w:val="28"/>
                <w:lang w:val="fr-CA"/>
              </w:rPr>
            </w:pPr>
            <w:r>
              <w:rPr>
                <w:b/>
                <w:sz w:val="28"/>
                <w:szCs w:val="28"/>
                <w:lang w:val="fr-CA"/>
              </w:rPr>
              <w:t>Tools</w:t>
            </w:r>
            <w:r w:rsidR="009C4D54" w:rsidRPr="009C4D54">
              <w:rPr>
                <w:b/>
                <w:sz w:val="28"/>
                <w:szCs w:val="28"/>
                <w:lang w:val="fr-CA"/>
              </w:rPr>
              <w:t> :</w:t>
            </w:r>
            <w:r w:rsidR="009C4D54">
              <w:rPr>
                <w:sz w:val="28"/>
                <w:szCs w:val="28"/>
                <w:lang w:val="fr-CA"/>
              </w:rPr>
              <w:t xml:space="preserve"> dictionnaire</w:t>
            </w:r>
            <w:r>
              <w:rPr>
                <w:sz w:val="28"/>
                <w:szCs w:val="28"/>
                <w:lang w:val="fr-CA"/>
              </w:rPr>
              <w:t xml:space="preserve"> anglais-français</w:t>
            </w:r>
          </w:p>
          <w:p w:rsidR="00040F99" w:rsidRPr="003308C3" w:rsidRDefault="00040F99" w:rsidP="0080525D">
            <w:pPr>
              <w:rPr>
                <w:sz w:val="32"/>
                <w:szCs w:val="32"/>
                <w:lang w:val="fr-CA"/>
              </w:rPr>
            </w:pPr>
          </w:p>
        </w:tc>
        <w:tc>
          <w:tcPr>
            <w:tcW w:w="5508" w:type="dxa"/>
          </w:tcPr>
          <w:p w:rsidR="003308C3" w:rsidRPr="003214E4" w:rsidRDefault="003308C3" w:rsidP="0080525D">
            <w:pPr>
              <w:rPr>
                <w:b/>
                <w:sz w:val="32"/>
                <w:szCs w:val="32"/>
              </w:rPr>
            </w:pPr>
            <w:proofErr w:type="spellStart"/>
            <w:r w:rsidRPr="00207519">
              <w:rPr>
                <w:b/>
                <w:sz w:val="32"/>
                <w:szCs w:val="32"/>
              </w:rPr>
              <w:t>Répondeur</w:t>
            </w:r>
            <w:proofErr w:type="spellEnd"/>
            <w:r w:rsidR="003214E4" w:rsidRPr="00207519">
              <w:rPr>
                <w:b/>
                <w:sz w:val="32"/>
                <w:szCs w:val="32"/>
              </w:rPr>
              <w:t xml:space="preserve"> </w:t>
            </w:r>
            <w:r w:rsidR="003214E4" w:rsidRPr="00207519">
              <w:rPr>
                <w:b/>
                <w:i/>
                <w:sz w:val="32"/>
                <w:szCs w:val="32"/>
              </w:rPr>
              <w:t>(Responder)</w:t>
            </w:r>
            <w:r w:rsidRPr="00207519">
              <w:rPr>
                <w:b/>
                <w:i/>
                <w:sz w:val="32"/>
                <w:szCs w:val="32"/>
              </w:rPr>
              <w:t>:</w:t>
            </w:r>
            <w:r w:rsidR="009D63BC" w:rsidRPr="00207519">
              <w:rPr>
                <w:noProof/>
                <w:lang w:eastAsia="en-CA"/>
              </w:rPr>
              <w:t xml:space="preserve"> </w:t>
            </w:r>
          </w:p>
          <w:p w:rsidR="00040F99" w:rsidRDefault="003214E4" w:rsidP="0080525D">
            <w:pPr>
              <w:rPr>
                <w:sz w:val="28"/>
                <w:szCs w:val="28"/>
                <w:lang w:val="fr-CA"/>
              </w:rPr>
            </w:pPr>
            <w:r w:rsidRPr="0080525D">
              <w:rPr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7C9325C8" wp14:editId="341D5A3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-246380</wp:posOffset>
                  </wp:positionV>
                  <wp:extent cx="781050" cy="781050"/>
                  <wp:effectExtent l="0" t="0" r="0" b="0"/>
                  <wp:wrapSquare wrapText="bothSides"/>
                  <wp:docPr id="25" name="Picture 25" descr="http://www.clipartkid.com/images/190/where-english-is-not-a-first-language-improving-your-speaking-u9AGr3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lipartkid.com/images/190/where-english-is-not-a-first-language-improving-your-speaking-u9AGr3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14E4">
              <w:rPr>
                <w:sz w:val="28"/>
                <w:szCs w:val="28"/>
              </w:rPr>
              <w:t>The responder records the questions asked by the other class, communicates the question with the tweeters in order to find out how to best answer the question.</w:t>
            </w:r>
            <w:r>
              <w:rPr>
                <w:sz w:val="28"/>
                <w:szCs w:val="28"/>
              </w:rPr>
              <w:t xml:space="preserve">  </w:t>
            </w:r>
            <w:proofErr w:type="spellStart"/>
            <w:r w:rsidRPr="003214E4">
              <w:rPr>
                <w:sz w:val="28"/>
                <w:szCs w:val="28"/>
                <w:lang w:val="fr-CA"/>
              </w:rPr>
              <w:t>Answer</w:t>
            </w:r>
            <w:proofErr w:type="spellEnd"/>
            <w:r w:rsidRPr="003214E4">
              <w:rPr>
                <w:sz w:val="28"/>
                <w:szCs w:val="28"/>
                <w:lang w:val="fr-CA"/>
              </w:rPr>
              <w:t xml:space="preserve"> </w:t>
            </w:r>
            <w:proofErr w:type="spellStart"/>
            <w:r w:rsidRPr="003214E4">
              <w:rPr>
                <w:sz w:val="28"/>
                <w:szCs w:val="28"/>
                <w:lang w:val="fr-CA"/>
              </w:rPr>
              <w:t>with</w:t>
            </w:r>
            <w:proofErr w:type="spellEnd"/>
            <w:r w:rsidRPr="003214E4">
              <w:rPr>
                <w:sz w:val="28"/>
                <w:szCs w:val="28"/>
                <w:lang w:val="fr-CA"/>
              </w:rPr>
              <w:t xml:space="preserve"> “oui”, “non” ou “</w:t>
            </w:r>
            <w:r>
              <w:rPr>
                <w:sz w:val="28"/>
                <w:szCs w:val="28"/>
                <w:lang w:val="fr-CA"/>
              </w:rPr>
              <w:t>répé</w:t>
            </w:r>
            <w:r w:rsidRPr="003214E4">
              <w:rPr>
                <w:sz w:val="28"/>
                <w:szCs w:val="28"/>
                <w:lang w:val="fr-CA"/>
              </w:rPr>
              <w:t>tez la question s’il vous plait</w:t>
            </w:r>
            <w:r>
              <w:rPr>
                <w:sz w:val="28"/>
                <w:szCs w:val="28"/>
                <w:lang w:val="fr-CA"/>
              </w:rPr>
              <w:t>.</w:t>
            </w:r>
            <w:r w:rsidRPr="003214E4">
              <w:rPr>
                <w:sz w:val="28"/>
                <w:szCs w:val="28"/>
                <w:lang w:val="fr-CA"/>
              </w:rPr>
              <w:t>”</w:t>
            </w:r>
          </w:p>
          <w:p w:rsidR="003214E4" w:rsidRPr="00207519" w:rsidRDefault="003214E4" w:rsidP="0080525D">
            <w:pPr>
              <w:rPr>
                <w:b/>
                <w:sz w:val="28"/>
                <w:szCs w:val="28"/>
                <w:lang w:val="fr-CA"/>
              </w:rPr>
            </w:pPr>
          </w:p>
          <w:p w:rsidR="009C4D54" w:rsidRPr="003214E4" w:rsidRDefault="003214E4" w:rsidP="0080525D">
            <w:pPr>
              <w:rPr>
                <w:sz w:val="28"/>
                <w:szCs w:val="28"/>
              </w:rPr>
            </w:pPr>
            <w:r w:rsidRPr="003214E4">
              <w:rPr>
                <w:b/>
                <w:sz w:val="28"/>
                <w:szCs w:val="28"/>
              </w:rPr>
              <w:t xml:space="preserve">Tools : </w:t>
            </w:r>
            <w:r w:rsidRPr="003214E4">
              <w:rPr>
                <w:sz w:val="28"/>
                <w:szCs w:val="28"/>
              </w:rPr>
              <w:t>books and information about your city/ town</w:t>
            </w:r>
          </w:p>
        </w:tc>
      </w:tr>
    </w:tbl>
    <w:p w:rsidR="00040F99" w:rsidRPr="003214E4" w:rsidRDefault="00040F99" w:rsidP="005F7C0F">
      <w:pPr>
        <w:rPr>
          <w:sz w:val="32"/>
          <w:szCs w:val="32"/>
        </w:rPr>
      </w:pPr>
    </w:p>
    <w:sectPr w:rsidR="00040F99" w:rsidRPr="003214E4" w:rsidSect="002B6C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ng Soo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2136F"/>
    <w:multiLevelType w:val="hybridMultilevel"/>
    <w:tmpl w:val="B7F24464"/>
    <w:lvl w:ilvl="0" w:tplc="2E82835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8572C"/>
    <w:multiLevelType w:val="hybridMultilevel"/>
    <w:tmpl w:val="B7F24464"/>
    <w:lvl w:ilvl="0" w:tplc="2E82835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57"/>
    <w:rsid w:val="00040F99"/>
    <w:rsid w:val="00207519"/>
    <w:rsid w:val="002834E4"/>
    <w:rsid w:val="002B6C4A"/>
    <w:rsid w:val="002F5302"/>
    <w:rsid w:val="00303463"/>
    <w:rsid w:val="003214E4"/>
    <w:rsid w:val="003308C3"/>
    <w:rsid w:val="003A2B3B"/>
    <w:rsid w:val="00433FE8"/>
    <w:rsid w:val="005021D7"/>
    <w:rsid w:val="005D5CF0"/>
    <w:rsid w:val="005F7C0F"/>
    <w:rsid w:val="00602C59"/>
    <w:rsid w:val="006B191F"/>
    <w:rsid w:val="00747157"/>
    <w:rsid w:val="0080525D"/>
    <w:rsid w:val="008E100B"/>
    <w:rsid w:val="0091722A"/>
    <w:rsid w:val="009955E5"/>
    <w:rsid w:val="00996A8F"/>
    <w:rsid w:val="009C4D54"/>
    <w:rsid w:val="009D63BC"/>
    <w:rsid w:val="00AB203C"/>
    <w:rsid w:val="00B149D1"/>
    <w:rsid w:val="00B76D0E"/>
    <w:rsid w:val="00B85BF3"/>
    <w:rsid w:val="00D007B1"/>
    <w:rsid w:val="00D1578C"/>
    <w:rsid w:val="00D84262"/>
    <w:rsid w:val="00E55F12"/>
    <w:rsid w:val="00E7763B"/>
    <w:rsid w:val="00EA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715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95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33FE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52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5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715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95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33FE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52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5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60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3115">
                          <w:marLeft w:val="0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762807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hyperlink" Target="https://todaysmeet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8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google.ca/maps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A2B8B9D1.dotm</Template>
  <TotalTime>2</TotalTime>
  <Pages>6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#28 (Quesnel)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Sturt</dc:creator>
  <cp:lastModifiedBy>Kevin Sturt</cp:lastModifiedBy>
  <cp:revision>4</cp:revision>
  <cp:lastPrinted>2017-04-10T15:07:00Z</cp:lastPrinted>
  <dcterms:created xsi:type="dcterms:W3CDTF">2017-04-10T15:06:00Z</dcterms:created>
  <dcterms:modified xsi:type="dcterms:W3CDTF">2017-04-10T15:14:00Z</dcterms:modified>
</cp:coreProperties>
</file>